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EF7DE38" w14:textId="2C7FA1E5" w:rsidR="004C69E6" w:rsidRDefault="001B39DA">
      <w:pPr>
        <w:pStyle w:val="Title"/>
        <w:spacing w:line="1000" w:lineRule="exact"/>
        <w:ind w:right="308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69568" behindDoc="1" locked="0" layoutInCell="1" allowOverlap="1" wp14:anchorId="17503271" wp14:editId="7AABE4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7562850"/>
                              </a:moveTo>
                              <a:lnTo>
                                <a:pt x="0" y="7562850"/>
                              </a:lnTo>
                              <a:lnTo>
                                <a:pt x="0" y="0"/>
                              </a:lnTo>
                              <a:lnTo>
                                <a:pt x="10692384" y="0"/>
                              </a:lnTo>
                              <a:lnTo>
                                <a:pt x="10692384" y="7562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CD746F" id="Graphic 1" o:spid="_x0000_s1026" style="position:absolute;margin-left:0;margin-top:0;width:841.95pt;height:595.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" path="m10692384,7562850l,7562850,,,10692384,r,7562850xe" fillcolor="#0049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470080" behindDoc="1" locked="0" layoutInCell="1" allowOverlap="1" wp14:anchorId="2F729EF2" wp14:editId="5B4868A1">
                <wp:simplePos x="0" y="0"/>
                <wp:positionH relativeFrom="page">
                  <wp:posOffset>0</wp:posOffset>
                </wp:positionH>
                <wp:positionV relativeFrom="page">
                  <wp:posOffset>-598</wp:posOffset>
                </wp:positionV>
                <wp:extent cx="10693400" cy="756348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3484"/>
                          <a:chOff x="0" y="0"/>
                          <a:chExt cx="10693400" cy="756348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701" y="611"/>
                            <a:ext cx="9132570" cy="754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7609">
                                <a:moveTo>
                                  <a:pt x="13703" y="7298207"/>
                                </a:moveTo>
                                <a:lnTo>
                                  <a:pt x="12509" y="7294346"/>
                                </a:lnTo>
                                <a:lnTo>
                                  <a:pt x="10566" y="7291210"/>
                                </a:lnTo>
                                <a:lnTo>
                                  <a:pt x="7734" y="7290028"/>
                                </a:lnTo>
                                <a:lnTo>
                                  <a:pt x="4165" y="7291083"/>
                                </a:lnTo>
                                <a:lnTo>
                                  <a:pt x="1181" y="7292568"/>
                                </a:lnTo>
                                <a:lnTo>
                                  <a:pt x="0" y="7295401"/>
                                </a:lnTo>
                                <a:lnTo>
                                  <a:pt x="1193" y="7298525"/>
                                </a:lnTo>
                                <a:lnTo>
                                  <a:pt x="2387" y="7302398"/>
                                </a:lnTo>
                                <a:lnTo>
                                  <a:pt x="5664" y="7303732"/>
                                </a:lnTo>
                                <a:lnTo>
                                  <a:pt x="9093" y="7302398"/>
                                </a:lnTo>
                                <a:lnTo>
                                  <a:pt x="12966" y="7301192"/>
                                </a:lnTo>
                                <a:lnTo>
                                  <a:pt x="13703" y="7298207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24416" y="7540917"/>
                                </a:moveTo>
                                <a:lnTo>
                                  <a:pt x="3023374" y="7537336"/>
                                </a:lnTo>
                                <a:lnTo>
                                  <a:pt x="3021431" y="7534211"/>
                                </a:lnTo>
                                <a:lnTo>
                                  <a:pt x="3018599" y="7533030"/>
                                </a:lnTo>
                                <a:lnTo>
                                  <a:pt x="3012046" y="7536320"/>
                                </a:lnTo>
                                <a:lnTo>
                                  <a:pt x="3011157" y="7538999"/>
                                </a:lnTo>
                                <a:lnTo>
                                  <a:pt x="3012351" y="7542123"/>
                                </a:lnTo>
                                <a:lnTo>
                                  <a:pt x="3013697" y="7545552"/>
                                </a:lnTo>
                                <a:lnTo>
                                  <a:pt x="3016389" y="7547191"/>
                                </a:lnTo>
                                <a:lnTo>
                                  <a:pt x="3020110" y="7545692"/>
                                </a:lnTo>
                                <a:lnTo>
                                  <a:pt x="3023679" y="7543901"/>
                                </a:lnTo>
                                <a:lnTo>
                                  <a:pt x="3024416" y="7540917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40494" y="7047141"/>
                                </a:moveTo>
                                <a:lnTo>
                                  <a:pt x="3037205" y="7040588"/>
                                </a:lnTo>
                                <a:lnTo>
                                  <a:pt x="3034677" y="7039254"/>
                                </a:lnTo>
                                <a:lnTo>
                                  <a:pt x="3031553" y="7040448"/>
                                </a:lnTo>
                                <a:lnTo>
                                  <a:pt x="3027680" y="7041642"/>
                                </a:lnTo>
                                <a:lnTo>
                                  <a:pt x="3026333" y="7044931"/>
                                </a:lnTo>
                                <a:lnTo>
                                  <a:pt x="3029026" y="7051776"/>
                                </a:lnTo>
                                <a:lnTo>
                                  <a:pt x="3032163" y="7052818"/>
                                </a:lnTo>
                                <a:lnTo>
                                  <a:pt x="3036036" y="7051611"/>
                                </a:lnTo>
                                <a:lnTo>
                                  <a:pt x="3039160" y="7049668"/>
                                </a:lnTo>
                                <a:lnTo>
                                  <a:pt x="3040494" y="7047141"/>
                                </a:lnTo>
                                <a:close/>
                              </a:path>
                              <a:path w="9132570" h="7547609">
                                <a:moveTo>
                                  <a:pt x="3084677" y="7196810"/>
                                </a:moveTo>
                                <a:lnTo>
                                  <a:pt x="3082734" y="7192937"/>
                                </a:lnTo>
                                <a:lnTo>
                                  <a:pt x="3081388" y="7189508"/>
                                </a:lnTo>
                                <a:lnTo>
                                  <a:pt x="3078264" y="7188467"/>
                                </a:lnTo>
                                <a:lnTo>
                                  <a:pt x="3071406" y="7191908"/>
                                </a:lnTo>
                                <a:lnTo>
                                  <a:pt x="3070517" y="7194588"/>
                                </a:lnTo>
                                <a:lnTo>
                                  <a:pt x="3071723" y="7197725"/>
                                </a:lnTo>
                                <a:lnTo>
                                  <a:pt x="3073209" y="7201446"/>
                                </a:lnTo>
                                <a:lnTo>
                                  <a:pt x="3076041" y="7202627"/>
                                </a:lnTo>
                                <a:lnTo>
                                  <a:pt x="3079915" y="7201433"/>
                                </a:lnTo>
                                <a:lnTo>
                                  <a:pt x="3083191" y="7199782"/>
                                </a:lnTo>
                                <a:lnTo>
                                  <a:pt x="3084677" y="7196810"/>
                                </a:lnTo>
                                <a:close/>
                              </a:path>
                              <a:path w="9132570" h="7547609">
                                <a:moveTo>
                                  <a:pt x="7213130" y="100177"/>
                                </a:moveTo>
                                <a:lnTo>
                                  <a:pt x="7210501" y="93459"/>
                                </a:lnTo>
                                <a:lnTo>
                                  <a:pt x="7205840" y="91833"/>
                                </a:lnTo>
                                <a:lnTo>
                                  <a:pt x="7198817" y="95161"/>
                                </a:lnTo>
                                <a:lnTo>
                                  <a:pt x="7197496" y="99123"/>
                                </a:lnTo>
                                <a:lnTo>
                                  <a:pt x="7199109" y="102514"/>
                                </a:lnTo>
                                <a:lnTo>
                                  <a:pt x="7200976" y="105803"/>
                                </a:lnTo>
                                <a:lnTo>
                                  <a:pt x="7205040" y="107378"/>
                                </a:lnTo>
                                <a:lnTo>
                                  <a:pt x="7208177" y="105854"/>
                                </a:lnTo>
                                <a:lnTo>
                                  <a:pt x="7211568" y="104241"/>
                                </a:lnTo>
                                <a:lnTo>
                                  <a:pt x="7213130" y="100177"/>
                                </a:lnTo>
                                <a:close/>
                              </a:path>
                              <a:path w="9132570" h="7547609">
                                <a:moveTo>
                                  <a:pt x="7235406" y="223062"/>
                                </a:moveTo>
                                <a:lnTo>
                                  <a:pt x="7234085" y="220421"/>
                                </a:lnTo>
                                <a:lnTo>
                                  <a:pt x="7232663" y="217525"/>
                                </a:lnTo>
                                <a:lnTo>
                                  <a:pt x="7230338" y="216712"/>
                                </a:lnTo>
                                <a:lnTo>
                                  <a:pt x="7227443" y="218135"/>
                                </a:lnTo>
                                <a:lnTo>
                                  <a:pt x="7224954" y="219113"/>
                                </a:lnTo>
                                <a:lnTo>
                                  <a:pt x="7224141" y="221437"/>
                                </a:lnTo>
                                <a:lnTo>
                                  <a:pt x="7226287" y="226923"/>
                                </a:lnTo>
                                <a:lnTo>
                                  <a:pt x="7228611" y="227736"/>
                                </a:lnTo>
                                <a:lnTo>
                                  <a:pt x="7231456" y="226910"/>
                                </a:lnTo>
                                <a:lnTo>
                                  <a:pt x="7234250" y="225247"/>
                                </a:lnTo>
                                <a:lnTo>
                                  <a:pt x="7235406" y="223062"/>
                                </a:lnTo>
                                <a:close/>
                              </a:path>
                              <a:path w="9132570" h="7547609">
                                <a:moveTo>
                                  <a:pt x="7364425" y="198107"/>
                                </a:moveTo>
                                <a:lnTo>
                                  <a:pt x="7362228" y="193217"/>
                                </a:lnTo>
                                <a:lnTo>
                                  <a:pt x="7359967" y="188925"/>
                                </a:lnTo>
                                <a:lnTo>
                                  <a:pt x="7354773" y="186651"/>
                                </a:lnTo>
                                <a:lnTo>
                                  <a:pt x="7345299" y="190360"/>
                                </a:lnTo>
                                <a:lnTo>
                                  <a:pt x="7342822" y="196507"/>
                                </a:lnTo>
                                <a:lnTo>
                                  <a:pt x="7344778" y="201485"/>
                                </a:lnTo>
                                <a:lnTo>
                                  <a:pt x="7346975" y="206375"/>
                                </a:lnTo>
                                <a:lnTo>
                                  <a:pt x="7352170" y="208648"/>
                                </a:lnTo>
                                <a:lnTo>
                                  <a:pt x="7361949" y="204254"/>
                                </a:lnTo>
                                <a:lnTo>
                                  <a:pt x="7364425" y="198107"/>
                                </a:lnTo>
                                <a:close/>
                              </a:path>
                              <a:path w="9132570" h="7547609">
                                <a:moveTo>
                                  <a:pt x="8098625" y="690397"/>
                                </a:moveTo>
                                <a:lnTo>
                                  <a:pt x="8096390" y="684669"/>
                                </a:lnTo>
                                <a:lnTo>
                                  <a:pt x="8094307" y="683768"/>
                                </a:lnTo>
                                <a:lnTo>
                                  <a:pt x="8091716" y="684491"/>
                                </a:lnTo>
                                <a:lnTo>
                                  <a:pt x="8088630" y="685406"/>
                                </a:lnTo>
                                <a:lnTo>
                                  <a:pt x="8087474" y="687590"/>
                                </a:lnTo>
                                <a:lnTo>
                                  <a:pt x="8088147" y="690778"/>
                                </a:lnTo>
                                <a:lnTo>
                                  <a:pt x="8089214" y="693521"/>
                                </a:lnTo>
                                <a:lnTo>
                                  <a:pt x="8091487" y="694918"/>
                                </a:lnTo>
                                <a:lnTo>
                                  <a:pt x="8094726" y="693648"/>
                                </a:lnTo>
                                <a:lnTo>
                                  <a:pt x="8097571" y="692835"/>
                                </a:lnTo>
                                <a:lnTo>
                                  <a:pt x="8098625" y="690397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75776" y="172415"/>
                                </a:moveTo>
                                <a:lnTo>
                                  <a:pt x="8774811" y="165201"/>
                                </a:lnTo>
                                <a:lnTo>
                                  <a:pt x="8770963" y="159080"/>
                                </a:lnTo>
                                <a:lnTo>
                                  <a:pt x="8765108" y="154927"/>
                                </a:lnTo>
                                <a:lnTo>
                                  <a:pt x="8758123" y="153149"/>
                                </a:lnTo>
                                <a:lnTo>
                                  <a:pt x="8750935" y="154152"/>
                                </a:lnTo>
                                <a:lnTo>
                                  <a:pt x="8744496" y="157822"/>
                                </a:lnTo>
                                <a:lnTo>
                                  <a:pt x="8740229" y="163410"/>
                                </a:lnTo>
                                <a:lnTo>
                                  <a:pt x="8738451" y="170243"/>
                                </a:lnTo>
                                <a:lnTo>
                                  <a:pt x="8739441" y="177622"/>
                                </a:lnTo>
                                <a:lnTo>
                                  <a:pt x="8743378" y="184086"/>
                                </a:lnTo>
                                <a:lnTo>
                                  <a:pt x="8749297" y="188480"/>
                                </a:lnTo>
                                <a:lnTo>
                                  <a:pt x="8756396" y="190373"/>
                                </a:lnTo>
                                <a:lnTo>
                                  <a:pt x="8763851" y="189318"/>
                                </a:lnTo>
                                <a:lnTo>
                                  <a:pt x="8769820" y="185381"/>
                                </a:lnTo>
                                <a:lnTo>
                                  <a:pt x="8773947" y="179438"/>
                                </a:lnTo>
                                <a:lnTo>
                                  <a:pt x="8775776" y="172415"/>
                                </a:lnTo>
                                <a:close/>
                              </a:path>
                              <a:path w="9132570" h="7547609">
                                <a:moveTo>
                                  <a:pt x="8795233" y="296570"/>
                                </a:moveTo>
                                <a:lnTo>
                                  <a:pt x="8791143" y="284670"/>
                                </a:lnTo>
                                <a:lnTo>
                                  <a:pt x="8783168" y="281178"/>
                                </a:lnTo>
                                <a:lnTo>
                                  <a:pt x="8771649" y="286270"/>
                                </a:lnTo>
                                <a:lnTo>
                                  <a:pt x="8769020" y="292760"/>
                                </a:lnTo>
                                <a:lnTo>
                                  <a:pt x="8771268" y="298488"/>
                                </a:lnTo>
                                <a:lnTo>
                                  <a:pt x="8773706" y="304711"/>
                                </a:lnTo>
                                <a:lnTo>
                                  <a:pt x="8780297" y="307594"/>
                                </a:lnTo>
                                <a:lnTo>
                                  <a:pt x="8792248" y="302907"/>
                                </a:lnTo>
                                <a:lnTo>
                                  <a:pt x="8795233" y="29657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12479" y="419125"/>
                                </a:moveTo>
                                <a:lnTo>
                                  <a:pt x="8810434" y="413893"/>
                                </a:lnTo>
                                <a:lnTo>
                                  <a:pt x="8808161" y="412483"/>
                                </a:lnTo>
                                <a:lnTo>
                                  <a:pt x="8802179" y="414832"/>
                                </a:lnTo>
                                <a:lnTo>
                                  <a:pt x="8801468" y="417410"/>
                                </a:lnTo>
                                <a:lnTo>
                                  <a:pt x="8802294" y="420243"/>
                                </a:lnTo>
                                <a:lnTo>
                                  <a:pt x="8803856" y="422795"/>
                                </a:lnTo>
                                <a:lnTo>
                                  <a:pt x="8806040" y="423951"/>
                                </a:lnTo>
                                <a:lnTo>
                                  <a:pt x="8808936" y="422529"/>
                                </a:lnTo>
                                <a:lnTo>
                                  <a:pt x="8811577" y="421208"/>
                                </a:lnTo>
                                <a:lnTo>
                                  <a:pt x="8812479" y="419125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76182" y="23990"/>
                                </a:moveTo>
                                <a:lnTo>
                                  <a:pt x="8874608" y="15773"/>
                                </a:lnTo>
                                <a:lnTo>
                                  <a:pt x="8870112" y="8890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45" y="2387"/>
                                </a:lnTo>
                                <a:lnTo>
                                  <a:pt x="8847468" y="3695"/>
                                </a:lnTo>
                                <a:lnTo>
                                  <a:pt x="8840775" y="8039"/>
                                </a:lnTo>
                                <a:lnTo>
                                  <a:pt x="8836304" y="14465"/>
                                </a:lnTo>
                                <a:lnTo>
                                  <a:pt x="8834476" y="22123"/>
                                </a:lnTo>
                                <a:lnTo>
                                  <a:pt x="8835695" y="30149"/>
                                </a:lnTo>
                                <a:lnTo>
                                  <a:pt x="8840064" y="37439"/>
                                </a:lnTo>
                                <a:lnTo>
                                  <a:pt x="8846477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41" y="42659"/>
                                </a:lnTo>
                                <a:lnTo>
                                  <a:pt x="8869642" y="38277"/>
                                </a:lnTo>
                                <a:lnTo>
                                  <a:pt x="8874379" y="31775"/>
                                </a:lnTo>
                                <a:lnTo>
                                  <a:pt x="8876182" y="2399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86088" y="160985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14651" y="271348"/>
                                </a:moveTo>
                                <a:lnTo>
                                  <a:pt x="8913000" y="267106"/>
                                </a:lnTo>
                                <a:lnTo>
                                  <a:pt x="8911488" y="262534"/>
                                </a:lnTo>
                                <a:lnTo>
                                  <a:pt x="8906383" y="260502"/>
                                </a:lnTo>
                                <a:lnTo>
                                  <a:pt x="8897912" y="263817"/>
                                </a:lnTo>
                                <a:lnTo>
                                  <a:pt x="8895550" y="268770"/>
                                </a:lnTo>
                                <a:lnTo>
                                  <a:pt x="8897201" y="273011"/>
                                </a:lnTo>
                                <a:lnTo>
                                  <a:pt x="8898611" y="277342"/>
                                </a:lnTo>
                                <a:lnTo>
                                  <a:pt x="8903818" y="279615"/>
                                </a:lnTo>
                                <a:lnTo>
                                  <a:pt x="8908047" y="277952"/>
                                </a:lnTo>
                                <a:lnTo>
                                  <a:pt x="8912288" y="276301"/>
                                </a:lnTo>
                                <a:lnTo>
                                  <a:pt x="8914651" y="271348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34831" y="394766"/>
                                </a:moveTo>
                                <a:lnTo>
                                  <a:pt x="8934171" y="391579"/>
                                </a:lnTo>
                                <a:lnTo>
                                  <a:pt x="8932837" y="388937"/>
                                </a:lnTo>
                                <a:lnTo>
                                  <a:pt x="8930564" y="387527"/>
                                </a:lnTo>
                                <a:lnTo>
                                  <a:pt x="8924836" y="389775"/>
                                </a:lnTo>
                                <a:lnTo>
                                  <a:pt x="8923769" y="392201"/>
                                </a:lnTo>
                                <a:lnTo>
                                  <a:pt x="8925928" y="397675"/>
                                </a:lnTo>
                                <a:lnTo>
                                  <a:pt x="8927998" y="398589"/>
                                </a:lnTo>
                                <a:lnTo>
                                  <a:pt x="8930589" y="397865"/>
                                </a:lnTo>
                                <a:lnTo>
                                  <a:pt x="8933675" y="396938"/>
                                </a:lnTo>
                                <a:lnTo>
                                  <a:pt x="8934831" y="394766"/>
                                </a:lnTo>
                                <a:close/>
                              </a:path>
                              <a:path w="9132570" h="7547609">
                                <a:moveTo>
                                  <a:pt x="8996096" y="939"/>
                                </a:moveTo>
                                <a:lnTo>
                                  <a:pt x="8995689" y="0"/>
                                </a:lnTo>
                                <a:lnTo>
                                  <a:pt x="8961628" y="0"/>
                                </a:lnTo>
                                <a:lnTo>
                                  <a:pt x="8967051" y="12611"/>
                                </a:lnTo>
                                <a:lnTo>
                                  <a:pt x="8976652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096" y="939"/>
                                </a:lnTo>
                                <a:close/>
                              </a:path>
                              <a:path w="9132570" h="7547609">
                                <a:moveTo>
                                  <a:pt x="9014295" y="123698"/>
                                </a:moveTo>
                                <a:lnTo>
                                  <a:pt x="9010891" y="113538"/>
                                </a:lnTo>
                                <a:lnTo>
                                  <a:pt x="9004643" y="110807"/>
                                </a:lnTo>
                                <a:lnTo>
                                  <a:pt x="8995181" y="114515"/>
                                </a:lnTo>
                                <a:lnTo>
                                  <a:pt x="8992908" y="119722"/>
                                </a:lnTo>
                                <a:lnTo>
                                  <a:pt x="8994165" y="124396"/>
                                </a:lnTo>
                                <a:lnTo>
                                  <a:pt x="8995715" y="129819"/>
                                </a:lnTo>
                                <a:lnTo>
                                  <a:pt x="9001709" y="132651"/>
                                </a:lnTo>
                                <a:lnTo>
                                  <a:pt x="9006789" y="130949"/>
                                </a:lnTo>
                                <a:lnTo>
                                  <a:pt x="9011768" y="128993"/>
                                </a:lnTo>
                                <a:lnTo>
                                  <a:pt x="9014295" y="123698"/>
                                </a:lnTo>
                                <a:close/>
                              </a:path>
                              <a:path w="9132570" h="7547609">
                                <a:moveTo>
                                  <a:pt x="9033485" y="246062"/>
                                </a:moveTo>
                                <a:lnTo>
                                  <a:pt x="9031249" y="240334"/>
                                </a:lnTo>
                                <a:lnTo>
                                  <a:pt x="9028811" y="239280"/>
                                </a:lnTo>
                                <a:lnTo>
                                  <a:pt x="9023337" y="241427"/>
                                </a:lnTo>
                                <a:lnTo>
                                  <a:pt x="9022423" y="243497"/>
                                </a:lnTo>
                                <a:lnTo>
                                  <a:pt x="9023147" y="246087"/>
                                </a:lnTo>
                                <a:lnTo>
                                  <a:pt x="9023972" y="248932"/>
                                </a:lnTo>
                                <a:lnTo>
                                  <a:pt x="9026157" y="250088"/>
                                </a:lnTo>
                                <a:lnTo>
                                  <a:pt x="9029344" y="249415"/>
                                </a:lnTo>
                                <a:lnTo>
                                  <a:pt x="9032075" y="248335"/>
                                </a:lnTo>
                                <a:lnTo>
                                  <a:pt x="9033485" y="246062"/>
                                </a:lnTo>
                                <a:close/>
                              </a:path>
                              <a:path w="9132570" h="7547609">
                                <a:moveTo>
                                  <a:pt x="9132189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2011"/>
                                </a:lnTo>
                                <a:lnTo>
                                  <a:pt x="9124620" y="92837"/>
                                </a:lnTo>
                                <a:lnTo>
                                  <a:pt x="9121572" y="94602"/>
                                </a:lnTo>
                                <a:lnTo>
                                  <a:pt x="9120759" y="96939"/>
                                </a:lnTo>
                                <a:lnTo>
                                  <a:pt x="9122334" y="99479"/>
                                </a:lnTo>
                                <a:lnTo>
                                  <a:pt x="9123464" y="101625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22" y="100634"/>
                                </a:lnTo>
                                <a:lnTo>
                                  <a:pt x="9132189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395"/>
                            <a:ext cx="3146979" cy="5012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38" y="842570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66"/>
                                </a:moveTo>
                                <a:lnTo>
                                  <a:pt x="19862" y="529361"/>
                                </a:lnTo>
                                <a:lnTo>
                                  <a:pt x="17018" y="524827"/>
                                </a:lnTo>
                                <a:lnTo>
                                  <a:pt x="3403" y="525957"/>
                                </a:lnTo>
                                <a:lnTo>
                                  <a:pt x="0" y="529932"/>
                                </a:lnTo>
                                <a:lnTo>
                                  <a:pt x="571" y="536740"/>
                                </a:lnTo>
                                <a:lnTo>
                                  <a:pt x="571" y="542417"/>
                                </a:lnTo>
                                <a:lnTo>
                                  <a:pt x="4546" y="545820"/>
                                </a:lnTo>
                                <a:lnTo>
                                  <a:pt x="17018" y="545820"/>
                                </a:lnTo>
                                <a:lnTo>
                                  <a:pt x="20421" y="541845"/>
                                </a:lnTo>
                                <a:lnTo>
                                  <a:pt x="20993" y="53446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8015"/>
                                </a:moveTo>
                                <a:lnTo>
                                  <a:pt x="68084" y="271208"/>
                                </a:lnTo>
                                <a:lnTo>
                                  <a:pt x="67525" y="266103"/>
                                </a:lnTo>
                                <a:lnTo>
                                  <a:pt x="64109" y="262128"/>
                                </a:lnTo>
                                <a:lnTo>
                                  <a:pt x="51638" y="262128"/>
                                </a:lnTo>
                                <a:lnTo>
                                  <a:pt x="47663" y="266103"/>
                                </a:lnTo>
                                <a:lnTo>
                                  <a:pt x="47663" y="279146"/>
                                </a:lnTo>
                                <a:lnTo>
                                  <a:pt x="52197" y="281990"/>
                                </a:lnTo>
                                <a:lnTo>
                                  <a:pt x="59004" y="282549"/>
                                </a:lnTo>
                                <a:lnTo>
                                  <a:pt x="64681" y="281419"/>
                                </a:lnTo>
                                <a:lnTo>
                                  <a:pt x="68656" y="278015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278"/>
                                </a:moveTo>
                                <a:lnTo>
                                  <a:pt x="141846" y="1357744"/>
                                </a:lnTo>
                                <a:lnTo>
                                  <a:pt x="128231" y="1357744"/>
                                </a:lnTo>
                                <a:lnTo>
                                  <a:pt x="124256" y="1361719"/>
                                </a:lnTo>
                                <a:lnTo>
                                  <a:pt x="124256" y="1374190"/>
                                </a:lnTo>
                                <a:lnTo>
                                  <a:pt x="127660" y="1377594"/>
                                </a:lnTo>
                                <a:lnTo>
                                  <a:pt x="133337" y="1378165"/>
                                </a:lnTo>
                                <a:lnTo>
                                  <a:pt x="140144" y="1378737"/>
                                </a:lnTo>
                                <a:lnTo>
                                  <a:pt x="144119" y="1375333"/>
                                </a:lnTo>
                                <a:lnTo>
                                  <a:pt x="145249" y="1368526"/>
                                </a:lnTo>
                                <a:lnTo>
                                  <a:pt x="145249" y="1362278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2" y="0"/>
                            <a:ext cx="7870814" cy="7563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213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98" y="19367"/>
                                </a:moveTo>
                                <a:lnTo>
                                  <a:pt x="269557" y="15684"/>
                                </a:lnTo>
                                <a:lnTo>
                                  <a:pt x="265912" y="12890"/>
                                </a:lnTo>
                                <a:lnTo>
                                  <a:pt x="262102" y="10947"/>
                                </a:lnTo>
                                <a:lnTo>
                                  <a:pt x="258584" y="11137"/>
                                </a:lnTo>
                                <a:lnTo>
                                  <a:pt x="256400" y="15252"/>
                                </a:lnTo>
                                <a:lnTo>
                                  <a:pt x="254457" y="19062"/>
                                </a:lnTo>
                                <a:lnTo>
                                  <a:pt x="254952" y="22809"/>
                                </a:lnTo>
                                <a:lnTo>
                                  <a:pt x="259067" y="24993"/>
                                </a:lnTo>
                                <a:lnTo>
                                  <a:pt x="262343" y="27012"/>
                                </a:lnTo>
                                <a:lnTo>
                                  <a:pt x="265480" y="26047"/>
                                </a:lnTo>
                                <a:lnTo>
                                  <a:pt x="270598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30" y="154038"/>
                                </a:moveTo>
                                <a:lnTo>
                                  <a:pt x="397624" y="144919"/>
                                </a:lnTo>
                                <a:lnTo>
                                  <a:pt x="385457" y="135623"/>
                                </a:lnTo>
                                <a:lnTo>
                                  <a:pt x="376339" y="136842"/>
                                </a:lnTo>
                                <a:lnTo>
                                  <a:pt x="371767" y="143459"/>
                                </a:lnTo>
                                <a:lnTo>
                                  <a:pt x="367423" y="149771"/>
                                </a:lnTo>
                                <a:lnTo>
                                  <a:pt x="368795" y="158038"/>
                                </a:lnTo>
                                <a:lnTo>
                                  <a:pt x="375107" y="162394"/>
                                </a:lnTo>
                                <a:lnTo>
                                  <a:pt x="380885" y="166801"/>
                                </a:lnTo>
                                <a:lnTo>
                                  <a:pt x="389699" y="165354"/>
                                </a:lnTo>
                                <a:lnTo>
                                  <a:pt x="394119" y="159575"/>
                                </a:lnTo>
                                <a:lnTo>
                                  <a:pt x="398830" y="154038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71" y="29845"/>
                                </a:moveTo>
                                <a:lnTo>
                                  <a:pt x="523481" y="26327"/>
                                </a:lnTo>
                                <a:lnTo>
                                  <a:pt x="516788" y="21209"/>
                                </a:lnTo>
                                <a:lnTo>
                                  <a:pt x="513041" y="21704"/>
                                </a:lnTo>
                                <a:lnTo>
                                  <a:pt x="507695" y="28702"/>
                                </a:lnTo>
                                <a:lnTo>
                                  <a:pt x="508965" y="32080"/>
                                </a:lnTo>
                                <a:lnTo>
                                  <a:pt x="512076" y="34937"/>
                                </a:lnTo>
                                <a:lnTo>
                                  <a:pt x="516483" y="37350"/>
                                </a:lnTo>
                                <a:lnTo>
                                  <a:pt x="519938" y="36626"/>
                                </a:lnTo>
                                <a:lnTo>
                                  <a:pt x="521881" y="32816"/>
                                </a:lnTo>
                                <a:lnTo>
                                  <a:pt x="523671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14"/>
                                </a:moveTo>
                                <a:lnTo>
                                  <a:pt x="651840" y="155790"/>
                                </a:lnTo>
                                <a:lnTo>
                                  <a:pt x="645985" y="150837"/>
                                </a:lnTo>
                                <a:lnTo>
                                  <a:pt x="639914" y="146189"/>
                                </a:lnTo>
                                <a:lnTo>
                                  <a:pt x="631558" y="147027"/>
                                </a:lnTo>
                                <a:lnTo>
                                  <a:pt x="621652" y="158724"/>
                                </a:lnTo>
                                <a:lnTo>
                                  <a:pt x="622947" y="168376"/>
                                </a:lnTo>
                                <a:lnTo>
                                  <a:pt x="634492" y="177215"/>
                                </a:lnTo>
                                <a:lnTo>
                                  <a:pt x="642543" y="176136"/>
                                </a:lnTo>
                                <a:lnTo>
                                  <a:pt x="647331" y="171132"/>
                                </a:lnTo>
                                <a:lnTo>
                                  <a:pt x="652818" y="165214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70" y="42392"/>
                                </a:moveTo>
                                <a:lnTo>
                                  <a:pt x="777379" y="38874"/>
                                </a:lnTo>
                                <a:lnTo>
                                  <a:pt x="774192" y="35483"/>
                                </a:lnTo>
                                <a:lnTo>
                                  <a:pt x="770851" y="32918"/>
                                </a:lnTo>
                                <a:lnTo>
                                  <a:pt x="767029" y="32880"/>
                                </a:lnTo>
                                <a:lnTo>
                                  <a:pt x="761682" y="39878"/>
                                </a:lnTo>
                                <a:lnTo>
                                  <a:pt x="762177" y="43637"/>
                                </a:lnTo>
                                <a:lnTo>
                                  <a:pt x="768870" y="48742"/>
                                </a:lnTo>
                                <a:lnTo>
                                  <a:pt x="772083" y="48310"/>
                                </a:lnTo>
                                <a:lnTo>
                                  <a:pt x="774712" y="45504"/>
                                </a:lnTo>
                                <a:lnTo>
                                  <a:pt x="777570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73" y="4784255"/>
                                </a:moveTo>
                                <a:lnTo>
                                  <a:pt x="2976003" y="4781397"/>
                                </a:lnTo>
                                <a:lnTo>
                                  <a:pt x="2974289" y="4779683"/>
                                </a:lnTo>
                                <a:lnTo>
                                  <a:pt x="2971381" y="4779632"/>
                                </a:lnTo>
                                <a:lnTo>
                                  <a:pt x="2968739" y="4779569"/>
                                </a:lnTo>
                                <a:lnTo>
                                  <a:pt x="2967024" y="4781283"/>
                                </a:lnTo>
                                <a:lnTo>
                                  <a:pt x="2966961" y="4783925"/>
                                </a:lnTo>
                                <a:lnTo>
                                  <a:pt x="2966936" y="4787087"/>
                                </a:lnTo>
                                <a:lnTo>
                                  <a:pt x="2968409" y="4789081"/>
                                </a:lnTo>
                                <a:lnTo>
                                  <a:pt x="2971571" y="4789106"/>
                                </a:lnTo>
                                <a:lnTo>
                                  <a:pt x="2974479" y="4789157"/>
                                </a:lnTo>
                                <a:lnTo>
                                  <a:pt x="2976168" y="4787189"/>
                                </a:lnTo>
                                <a:lnTo>
                                  <a:pt x="2976473" y="4784255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3300"/>
                                </a:moveTo>
                                <a:lnTo>
                                  <a:pt x="2988767" y="4660176"/>
                                </a:lnTo>
                                <a:lnTo>
                                  <a:pt x="2988564" y="4657560"/>
                                </a:lnTo>
                                <a:lnTo>
                                  <a:pt x="2986608" y="4656125"/>
                                </a:lnTo>
                                <a:lnTo>
                                  <a:pt x="2983992" y="4656315"/>
                                </a:lnTo>
                                <a:lnTo>
                                  <a:pt x="2981083" y="4656277"/>
                                </a:lnTo>
                                <a:lnTo>
                                  <a:pt x="2979394" y="4658245"/>
                                </a:lnTo>
                                <a:lnTo>
                                  <a:pt x="2979382" y="4661674"/>
                                </a:lnTo>
                                <a:lnTo>
                                  <a:pt x="2980080" y="4663999"/>
                                </a:lnTo>
                                <a:lnTo>
                                  <a:pt x="2981820" y="4665980"/>
                                </a:lnTo>
                                <a:lnTo>
                                  <a:pt x="2984703" y="4665764"/>
                                </a:lnTo>
                                <a:lnTo>
                                  <a:pt x="2987827" y="4665256"/>
                                </a:lnTo>
                                <a:lnTo>
                                  <a:pt x="2989262" y="466330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59" y="4538421"/>
                                </a:moveTo>
                                <a:lnTo>
                                  <a:pt x="3001518" y="4535271"/>
                                </a:lnTo>
                                <a:lnTo>
                                  <a:pt x="2999562" y="4533836"/>
                                </a:lnTo>
                                <a:lnTo>
                                  <a:pt x="2996641" y="4533531"/>
                                </a:lnTo>
                                <a:lnTo>
                                  <a:pt x="2993517" y="4534027"/>
                                </a:lnTo>
                                <a:lnTo>
                                  <a:pt x="2991789" y="4535741"/>
                                </a:lnTo>
                                <a:lnTo>
                                  <a:pt x="2992272" y="4538599"/>
                                </a:lnTo>
                                <a:lnTo>
                                  <a:pt x="2992488" y="4541494"/>
                                </a:lnTo>
                                <a:lnTo>
                                  <a:pt x="2994177" y="4542942"/>
                                </a:lnTo>
                                <a:lnTo>
                                  <a:pt x="2996819" y="4543006"/>
                                </a:lnTo>
                                <a:lnTo>
                                  <a:pt x="2999727" y="4543056"/>
                                </a:lnTo>
                                <a:lnTo>
                                  <a:pt x="3001734" y="4541583"/>
                                </a:lnTo>
                                <a:lnTo>
                                  <a:pt x="3001759" y="4538421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993"/>
                                </a:moveTo>
                                <a:lnTo>
                                  <a:pt x="3104362" y="4790986"/>
                                </a:lnTo>
                                <a:lnTo>
                                  <a:pt x="3099524" y="4786338"/>
                                </a:lnTo>
                                <a:lnTo>
                                  <a:pt x="3089033" y="4787125"/>
                                </a:lnTo>
                                <a:lnTo>
                                  <a:pt x="3085134" y="4791380"/>
                                </a:lnTo>
                                <a:lnTo>
                                  <a:pt x="3085528" y="4796625"/>
                                </a:lnTo>
                                <a:lnTo>
                                  <a:pt x="3085935" y="4801870"/>
                                </a:lnTo>
                                <a:lnTo>
                                  <a:pt x="3090748" y="4806251"/>
                                </a:lnTo>
                                <a:lnTo>
                                  <a:pt x="3095968" y="4805591"/>
                                </a:lnTo>
                                <a:lnTo>
                                  <a:pt x="3100692" y="4805235"/>
                                </a:lnTo>
                                <a:lnTo>
                                  <a:pt x="3104591" y="4800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8"/>
                            <a:ext cx="4729800" cy="4954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671"/>
                            <a:ext cx="3489795" cy="348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3" y="4464318"/>
                            <a:ext cx="2770260" cy="2770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39" y="385268"/>
                            <a:ext cx="4451985" cy="717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675">
                                <a:moveTo>
                                  <a:pt x="4451832" y="3500120"/>
                                </a:moveTo>
                                <a:lnTo>
                                  <a:pt x="4434078" y="3479825"/>
                                </a:lnTo>
                                <a:lnTo>
                                  <a:pt x="4400207" y="3454425"/>
                                </a:lnTo>
                                <a:lnTo>
                                  <a:pt x="4365828" y="3429025"/>
                                </a:lnTo>
                                <a:lnTo>
                                  <a:pt x="4330941" y="3390925"/>
                                </a:lnTo>
                                <a:lnTo>
                                  <a:pt x="4259707" y="3340125"/>
                                </a:lnTo>
                                <a:lnTo>
                                  <a:pt x="4186542" y="3289325"/>
                                </a:lnTo>
                                <a:lnTo>
                                  <a:pt x="4111523" y="3238525"/>
                                </a:lnTo>
                                <a:lnTo>
                                  <a:pt x="4034701" y="3187725"/>
                                </a:lnTo>
                                <a:lnTo>
                                  <a:pt x="3995636" y="3162325"/>
                                </a:lnTo>
                                <a:lnTo>
                                  <a:pt x="3956151" y="3149625"/>
                                </a:lnTo>
                                <a:lnTo>
                                  <a:pt x="3875913" y="3098825"/>
                                </a:lnTo>
                                <a:lnTo>
                                  <a:pt x="3835184" y="3086125"/>
                                </a:lnTo>
                                <a:lnTo>
                                  <a:pt x="3794074" y="3060725"/>
                                </a:lnTo>
                                <a:lnTo>
                                  <a:pt x="3752558" y="3048025"/>
                                </a:lnTo>
                                <a:lnTo>
                                  <a:pt x="3710673" y="3022625"/>
                                </a:lnTo>
                                <a:lnTo>
                                  <a:pt x="3625773" y="2997225"/>
                                </a:lnTo>
                                <a:lnTo>
                                  <a:pt x="3582784" y="2971825"/>
                                </a:lnTo>
                                <a:lnTo>
                                  <a:pt x="3272472" y="2882925"/>
                                </a:lnTo>
                                <a:lnTo>
                                  <a:pt x="3226892" y="2882925"/>
                                </a:lnTo>
                                <a:lnTo>
                                  <a:pt x="3134880" y="2857525"/>
                                </a:lnTo>
                                <a:lnTo>
                                  <a:pt x="3088449" y="2857525"/>
                                </a:lnTo>
                                <a:lnTo>
                                  <a:pt x="3041751" y="2844825"/>
                                </a:lnTo>
                                <a:lnTo>
                                  <a:pt x="2994799" y="2844825"/>
                                </a:lnTo>
                                <a:lnTo>
                                  <a:pt x="2947593" y="2832125"/>
                                </a:lnTo>
                                <a:lnTo>
                                  <a:pt x="2468537" y="2832125"/>
                                </a:lnTo>
                                <a:lnTo>
                                  <a:pt x="2421331" y="2844825"/>
                                </a:lnTo>
                                <a:lnTo>
                                  <a:pt x="2374379" y="2844825"/>
                                </a:lnTo>
                                <a:lnTo>
                                  <a:pt x="2327681" y="2857525"/>
                                </a:lnTo>
                                <a:lnTo>
                                  <a:pt x="2281250" y="2857525"/>
                                </a:lnTo>
                                <a:lnTo>
                                  <a:pt x="2189238" y="2882925"/>
                                </a:lnTo>
                                <a:lnTo>
                                  <a:pt x="2143658" y="2882925"/>
                                </a:lnTo>
                                <a:lnTo>
                                  <a:pt x="1833346" y="2971825"/>
                                </a:lnTo>
                                <a:lnTo>
                                  <a:pt x="1790357" y="2997225"/>
                                </a:lnTo>
                                <a:lnTo>
                                  <a:pt x="1705457" y="3022625"/>
                                </a:lnTo>
                                <a:lnTo>
                                  <a:pt x="1663573" y="3048025"/>
                                </a:lnTo>
                                <a:lnTo>
                                  <a:pt x="1622069" y="3060725"/>
                                </a:lnTo>
                                <a:lnTo>
                                  <a:pt x="1580946" y="3086125"/>
                                </a:lnTo>
                                <a:lnTo>
                                  <a:pt x="1540217" y="3098825"/>
                                </a:lnTo>
                                <a:lnTo>
                                  <a:pt x="1459992" y="3149625"/>
                                </a:lnTo>
                                <a:lnTo>
                                  <a:pt x="1420495" y="3162325"/>
                                </a:lnTo>
                                <a:lnTo>
                                  <a:pt x="1381429" y="3187725"/>
                                </a:lnTo>
                                <a:lnTo>
                                  <a:pt x="1304607" y="3238525"/>
                                </a:lnTo>
                                <a:lnTo>
                                  <a:pt x="1229588" y="3289325"/>
                                </a:lnTo>
                                <a:lnTo>
                                  <a:pt x="1156436" y="3340125"/>
                                </a:lnTo>
                                <a:lnTo>
                                  <a:pt x="1085189" y="3390925"/>
                                </a:lnTo>
                                <a:lnTo>
                                  <a:pt x="1050302" y="3429025"/>
                                </a:lnTo>
                                <a:lnTo>
                                  <a:pt x="1015923" y="3454425"/>
                                </a:lnTo>
                                <a:lnTo>
                                  <a:pt x="982052" y="3479825"/>
                                </a:lnTo>
                                <a:lnTo>
                                  <a:pt x="948702" y="3517925"/>
                                </a:lnTo>
                                <a:lnTo>
                                  <a:pt x="915873" y="3543325"/>
                                </a:lnTo>
                                <a:lnTo>
                                  <a:pt x="883577" y="3568725"/>
                                </a:lnTo>
                                <a:lnTo>
                                  <a:pt x="851827" y="3606825"/>
                                </a:lnTo>
                                <a:lnTo>
                                  <a:pt x="820623" y="3632225"/>
                                </a:lnTo>
                                <a:lnTo>
                                  <a:pt x="789978" y="3670325"/>
                                </a:lnTo>
                                <a:lnTo>
                                  <a:pt x="759891" y="3708425"/>
                                </a:lnTo>
                                <a:lnTo>
                                  <a:pt x="730377" y="3733825"/>
                                </a:lnTo>
                                <a:lnTo>
                                  <a:pt x="701446" y="3771925"/>
                                </a:lnTo>
                                <a:lnTo>
                                  <a:pt x="673087" y="3810025"/>
                                </a:lnTo>
                                <a:lnTo>
                                  <a:pt x="645337" y="3848125"/>
                                </a:lnTo>
                                <a:lnTo>
                                  <a:pt x="618185" y="3873525"/>
                                </a:lnTo>
                                <a:lnTo>
                                  <a:pt x="591642" y="3911625"/>
                                </a:lnTo>
                                <a:lnTo>
                                  <a:pt x="565708" y="3949725"/>
                                </a:lnTo>
                                <a:lnTo>
                                  <a:pt x="540397" y="3987825"/>
                                </a:lnTo>
                                <a:lnTo>
                                  <a:pt x="515734" y="4025925"/>
                                </a:lnTo>
                                <a:lnTo>
                                  <a:pt x="491693" y="4064025"/>
                                </a:lnTo>
                                <a:lnTo>
                                  <a:pt x="468312" y="4102125"/>
                                </a:lnTo>
                                <a:lnTo>
                                  <a:pt x="445579" y="4140225"/>
                                </a:lnTo>
                                <a:lnTo>
                                  <a:pt x="423506" y="4178325"/>
                                </a:lnTo>
                                <a:lnTo>
                                  <a:pt x="402107" y="4216425"/>
                                </a:lnTo>
                                <a:lnTo>
                                  <a:pt x="381393" y="4267225"/>
                                </a:lnTo>
                                <a:lnTo>
                                  <a:pt x="361353" y="4305325"/>
                                </a:lnTo>
                                <a:lnTo>
                                  <a:pt x="342011" y="4343425"/>
                                </a:lnTo>
                                <a:lnTo>
                                  <a:pt x="323367" y="4381525"/>
                                </a:lnTo>
                                <a:lnTo>
                                  <a:pt x="305435" y="4432325"/>
                                </a:lnTo>
                                <a:lnTo>
                                  <a:pt x="288213" y="4470425"/>
                                </a:lnTo>
                                <a:lnTo>
                                  <a:pt x="271716" y="4508525"/>
                                </a:lnTo>
                                <a:lnTo>
                                  <a:pt x="255943" y="4559325"/>
                                </a:lnTo>
                                <a:lnTo>
                                  <a:pt x="240919" y="4597425"/>
                                </a:lnTo>
                                <a:lnTo>
                                  <a:pt x="226631" y="4648225"/>
                                </a:lnTo>
                                <a:lnTo>
                                  <a:pt x="213106" y="4686325"/>
                                </a:lnTo>
                                <a:lnTo>
                                  <a:pt x="200329" y="4724425"/>
                                </a:lnTo>
                                <a:lnTo>
                                  <a:pt x="188341" y="4775225"/>
                                </a:lnTo>
                                <a:lnTo>
                                  <a:pt x="177114" y="4826025"/>
                                </a:lnTo>
                                <a:lnTo>
                                  <a:pt x="166674" y="4864125"/>
                                </a:lnTo>
                                <a:lnTo>
                                  <a:pt x="157022" y="4914925"/>
                                </a:lnTo>
                                <a:lnTo>
                                  <a:pt x="148170" y="4953025"/>
                                </a:lnTo>
                                <a:lnTo>
                                  <a:pt x="140131" y="5003825"/>
                                </a:lnTo>
                                <a:lnTo>
                                  <a:pt x="132905" y="5054625"/>
                                </a:lnTo>
                                <a:lnTo>
                                  <a:pt x="126504" y="5092725"/>
                                </a:lnTo>
                                <a:lnTo>
                                  <a:pt x="120916" y="5143525"/>
                                </a:lnTo>
                                <a:lnTo>
                                  <a:pt x="116179" y="5194325"/>
                                </a:lnTo>
                                <a:lnTo>
                                  <a:pt x="112293" y="5232425"/>
                                </a:lnTo>
                                <a:lnTo>
                                  <a:pt x="109245" y="5283225"/>
                                </a:lnTo>
                                <a:lnTo>
                                  <a:pt x="107061" y="5334025"/>
                                </a:lnTo>
                                <a:lnTo>
                                  <a:pt x="105752" y="5384825"/>
                                </a:lnTo>
                                <a:lnTo>
                                  <a:pt x="105308" y="5435625"/>
                                </a:lnTo>
                                <a:lnTo>
                                  <a:pt x="105752" y="5473725"/>
                                </a:lnTo>
                                <a:lnTo>
                                  <a:pt x="107061" y="5524525"/>
                                </a:lnTo>
                                <a:lnTo>
                                  <a:pt x="109245" y="5575325"/>
                                </a:lnTo>
                                <a:lnTo>
                                  <a:pt x="112293" y="5626125"/>
                                </a:lnTo>
                                <a:lnTo>
                                  <a:pt x="116179" y="5664225"/>
                                </a:lnTo>
                                <a:lnTo>
                                  <a:pt x="120916" y="5715025"/>
                                </a:lnTo>
                                <a:lnTo>
                                  <a:pt x="126504" y="5765825"/>
                                </a:lnTo>
                                <a:lnTo>
                                  <a:pt x="132905" y="5816625"/>
                                </a:lnTo>
                                <a:lnTo>
                                  <a:pt x="140131" y="5854725"/>
                                </a:lnTo>
                                <a:lnTo>
                                  <a:pt x="148170" y="5905525"/>
                                </a:lnTo>
                                <a:lnTo>
                                  <a:pt x="157022" y="5943625"/>
                                </a:lnTo>
                                <a:lnTo>
                                  <a:pt x="166674" y="5994425"/>
                                </a:lnTo>
                                <a:lnTo>
                                  <a:pt x="177114" y="6045225"/>
                                </a:lnTo>
                                <a:lnTo>
                                  <a:pt x="188341" y="6083325"/>
                                </a:lnTo>
                                <a:lnTo>
                                  <a:pt x="200329" y="6134125"/>
                                </a:lnTo>
                                <a:lnTo>
                                  <a:pt x="213106" y="6172225"/>
                                </a:lnTo>
                                <a:lnTo>
                                  <a:pt x="226631" y="6223025"/>
                                </a:lnTo>
                                <a:lnTo>
                                  <a:pt x="240919" y="6261125"/>
                                </a:lnTo>
                                <a:lnTo>
                                  <a:pt x="255943" y="6299225"/>
                                </a:lnTo>
                                <a:lnTo>
                                  <a:pt x="271716" y="6350025"/>
                                </a:lnTo>
                                <a:lnTo>
                                  <a:pt x="288213" y="6388125"/>
                                </a:lnTo>
                                <a:lnTo>
                                  <a:pt x="305435" y="6438925"/>
                                </a:lnTo>
                                <a:lnTo>
                                  <a:pt x="323367" y="6477025"/>
                                </a:lnTo>
                                <a:lnTo>
                                  <a:pt x="342011" y="6515125"/>
                                </a:lnTo>
                                <a:lnTo>
                                  <a:pt x="361353" y="6553225"/>
                                </a:lnTo>
                                <a:lnTo>
                                  <a:pt x="381393" y="6604025"/>
                                </a:lnTo>
                                <a:lnTo>
                                  <a:pt x="402107" y="6642125"/>
                                </a:lnTo>
                                <a:lnTo>
                                  <a:pt x="423506" y="6680225"/>
                                </a:lnTo>
                                <a:lnTo>
                                  <a:pt x="445579" y="6718325"/>
                                </a:lnTo>
                                <a:lnTo>
                                  <a:pt x="468312" y="6756425"/>
                                </a:lnTo>
                                <a:lnTo>
                                  <a:pt x="491693" y="6794525"/>
                                </a:lnTo>
                                <a:lnTo>
                                  <a:pt x="515734" y="6832625"/>
                                </a:lnTo>
                                <a:lnTo>
                                  <a:pt x="540397" y="6870725"/>
                                </a:lnTo>
                                <a:lnTo>
                                  <a:pt x="565708" y="6908825"/>
                                </a:lnTo>
                                <a:lnTo>
                                  <a:pt x="591642" y="6946925"/>
                                </a:lnTo>
                                <a:lnTo>
                                  <a:pt x="618185" y="6985025"/>
                                </a:lnTo>
                                <a:lnTo>
                                  <a:pt x="645337" y="7023125"/>
                                </a:lnTo>
                                <a:lnTo>
                                  <a:pt x="673087" y="7048525"/>
                                </a:lnTo>
                                <a:lnTo>
                                  <a:pt x="701446" y="7086625"/>
                                </a:lnTo>
                                <a:lnTo>
                                  <a:pt x="730377" y="7124725"/>
                                </a:lnTo>
                                <a:lnTo>
                                  <a:pt x="759891" y="7150125"/>
                                </a:lnTo>
                                <a:lnTo>
                                  <a:pt x="782053" y="7178192"/>
                                </a:lnTo>
                                <a:lnTo>
                                  <a:pt x="4451832" y="7178192"/>
                                </a:lnTo>
                                <a:lnTo>
                                  <a:pt x="4451832" y="3500120"/>
                                </a:lnTo>
                                <a:close/>
                              </a:path>
                              <a:path w="4451985" h="7178675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35"/>
                                </a:lnTo>
                                <a:lnTo>
                                  <a:pt x="550951" y="88531"/>
                                </a:lnTo>
                                <a:lnTo>
                                  <a:pt x="510806" y="108381"/>
                                </a:lnTo>
                                <a:lnTo>
                                  <a:pt x="471754" y="130048"/>
                                </a:lnTo>
                                <a:lnTo>
                                  <a:pt x="433857" y="153454"/>
                                </a:lnTo>
                                <a:lnTo>
                                  <a:pt x="397154" y="178562"/>
                                </a:lnTo>
                                <a:lnTo>
                                  <a:pt x="361721" y="205308"/>
                                </a:lnTo>
                                <a:lnTo>
                                  <a:pt x="327596" y="233629"/>
                                </a:lnTo>
                                <a:lnTo>
                                  <a:pt x="294830" y="263499"/>
                                </a:lnTo>
                                <a:lnTo>
                                  <a:pt x="263499" y="294830"/>
                                </a:lnTo>
                                <a:lnTo>
                                  <a:pt x="233629" y="327596"/>
                                </a:lnTo>
                                <a:lnTo>
                                  <a:pt x="205308" y="361721"/>
                                </a:lnTo>
                                <a:lnTo>
                                  <a:pt x="178562" y="397154"/>
                                </a:lnTo>
                                <a:lnTo>
                                  <a:pt x="153454" y="433857"/>
                                </a:lnTo>
                                <a:lnTo>
                                  <a:pt x="130048" y="471754"/>
                                </a:lnTo>
                                <a:lnTo>
                                  <a:pt x="108381" y="510806"/>
                                </a:lnTo>
                                <a:lnTo>
                                  <a:pt x="88531" y="550951"/>
                                </a:lnTo>
                                <a:lnTo>
                                  <a:pt x="70535" y="592137"/>
                                </a:lnTo>
                                <a:lnTo>
                                  <a:pt x="54444" y="634301"/>
                                </a:lnTo>
                                <a:lnTo>
                                  <a:pt x="40335" y="677405"/>
                                </a:lnTo>
                                <a:lnTo>
                                  <a:pt x="28232" y="721385"/>
                                </a:lnTo>
                                <a:lnTo>
                                  <a:pt x="18211" y="766178"/>
                                </a:lnTo>
                                <a:lnTo>
                                  <a:pt x="10325" y="811745"/>
                                </a:lnTo>
                                <a:lnTo>
                                  <a:pt x="4622" y="858024"/>
                                </a:lnTo>
                                <a:lnTo>
                                  <a:pt x="1168" y="904963"/>
                                </a:lnTo>
                                <a:lnTo>
                                  <a:pt x="0" y="952500"/>
                                </a:lnTo>
                                <a:lnTo>
                                  <a:pt x="0" y="1315504"/>
                                </a:lnTo>
                                <a:lnTo>
                                  <a:pt x="1168" y="1363040"/>
                                </a:lnTo>
                                <a:lnTo>
                                  <a:pt x="4622" y="1409979"/>
                                </a:lnTo>
                                <a:lnTo>
                                  <a:pt x="10325" y="1456258"/>
                                </a:lnTo>
                                <a:lnTo>
                                  <a:pt x="18211" y="1501825"/>
                                </a:lnTo>
                                <a:lnTo>
                                  <a:pt x="28232" y="1546618"/>
                                </a:lnTo>
                                <a:lnTo>
                                  <a:pt x="40335" y="1590598"/>
                                </a:lnTo>
                                <a:lnTo>
                                  <a:pt x="54444" y="1633702"/>
                                </a:lnTo>
                                <a:lnTo>
                                  <a:pt x="70535" y="1675866"/>
                                </a:lnTo>
                                <a:lnTo>
                                  <a:pt x="88531" y="1717052"/>
                                </a:lnTo>
                                <a:lnTo>
                                  <a:pt x="108381" y="1757197"/>
                                </a:lnTo>
                                <a:lnTo>
                                  <a:pt x="130048" y="1796249"/>
                                </a:lnTo>
                                <a:lnTo>
                                  <a:pt x="153454" y="1834146"/>
                                </a:lnTo>
                                <a:lnTo>
                                  <a:pt x="178562" y="1870849"/>
                                </a:lnTo>
                                <a:lnTo>
                                  <a:pt x="205308" y="1906282"/>
                                </a:lnTo>
                                <a:lnTo>
                                  <a:pt x="233629" y="1940407"/>
                                </a:lnTo>
                                <a:lnTo>
                                  <a:pt x="263499" y="1973173"/>
                                </a:lnTo>
                                <a:lnTo>
                                  <a:pt x="294830" y="2004504"/>
                                </a:lnTo>
                                <a:lnTo>
                                  <a:pt x="327596" y="2034374"/>
                                </a:lnTo>
                                <a:lnTo>
                                  <a:pt x="361721" y="2062695"/>
                                </a:lnTo>
                                <a:lnTo>
                                  <a:pt x="397154" y="2089442"/>
                                </a:lnTo>
                                <a:lnTo>
                                  <a:pt x="433857" y="2114550"/>
                                </a:lnTo>
                                <a:lnTo>
                                  <a:pt x="471754" y="2137956"/>
                                </a:lnTo>
                                <a:lnTo>
                                  <a:pt x="510806" y="2159622"/>
                                </a:lnTo>
                                <a:lnTo>
                                  <a:pt x="550951" y="2179472"/>
                                </a:lnTo>
                                <a:lnTo>
                                  <a:pt x="592137" y="2197468"/>
                                </a:lnTo>
                                <a:lnTo>
                                  <a:pt x="634301" y="2213559"/>
                                </a:lnTo>
                                <a:lnTo>
                                  <a:pt x="677405" y="2227681"/>
                                </a:lnTo>
                                <a:lnTo>
                                  <a:pt x="721385" y="2239772"/>
                                </a:lnTo>
                                <a:lnTo>
                                  <a:pt x="766178" y="2249792"/>
                                </a:lnTo>
                                <a:lnTo>
                                  <a:pt x="811745" y="2257679"/>
                                </a:lnTo>
                                <a:lnTo>
                                  <a:pt x="858024" y="2263381"/>
                                </a:lnTo>
                                <a:lnTo>
                                  <a:pt x="904963" y="2266835"/>
                                </a:lnTo>
                                <a:lnTo>
                                  <a:pt x="952500" y="2268004"/>
                                </a:lnTo>
                                <a:lnTo>
                                  <a:pt x="4451832" y="2268004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7" y="6342157"/>
                            <a:ext cx="1809749" cy="628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79" y="6290338"/>
                            <a:ext cx="1638299" cy="6762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7" y="4397839"/>
                            <a:ext cx="1523999" cy="1447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C158BA" id="Group 2" o:spid="_x0000_s1026" style="position:absolute;margin-left:0;margin-top:-.05pt;width:842pt;height:595.55pt;z-index:-15846400;mso-wrap-distance-left:0;mso-wrap-distance-right:0;mso-position-horizontal-relative:page;mso-position-vertical-relative:page" coordsize="106934,75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">
                <v:shape id="Graphic 3" o:spid="_x0000_s1027" style="position:absolute;left:1517;top:6;width:91325;height:75476;visibility:visible;mso-wrap-style:square;v-text-anchor:top" coordsize="9132570,754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" path="m13703,7298207r-1194,-3861l10566,7291210r-2832,-1182l4165,7291083r-2984,1485l,7295401r1193,3124l2387,7302398r3277,1334l9093,7302398r3873,-1206l13703,7298207xem3024416,7540917r-1042,-3581l3021431,7534211r-2832,-1181l3012046,7536320r-889,2679l3012351,7542123r1346,3429l3016389,7547191r3721,-1499l3023679,7543901r737,-2984xem3040494,7047141r-3289,-6553l3034677,7039254r-3124,1194l3027680,7041642r-1347,3289l3029026,7051776r3137,1042l3036036,7051611r3124,-1943l3040494,7047141xem3084677,7196810r-1943,-3873l3081388,7189508r-3124,-1041l3071406,7191908r-889,2680l3071723,7197725r1486,3721l3076041,7202627r3874,-1194l3083191,7199782r1486,-2972xem7213130,100177r-2629,-6718l7205840,91833r-7023,3328l7197496,99123r1613,3391l7200976,105803r4064,1575l7208177,105854r3391,-1613l7213130,100177xem7235406,223062r-1321,-2641l7232663,217525r-2325,-813l7227443,218135r-2489,978l7224141,221437r2146,5486l7228611,227736r2845,-826l7234250,225247r1156,-2185xem7364425,198107r-2197,-4890l7359967,188925r-5194,-2274l7345299,190360r-2477,6147l7344778,201485r2197,4890l7352170,208648r9779,-4394l7364425,198107xem8098625,690397r-2235,-5728l8094307,683768r-2591,723l8088630,685406r-1156,2184l8088147,690778r1067,2743l8091487,694918r3239,-1270l8097571,692835r1054,-2438xem8757945,49618r-1562,-9956l8750922,31280r-8039,-5436l8733320,23799r-10033,1816l8714664,31076r-5436,7874l8707349,48348r2044,10008l8714854,66586r7862,5448l8732012,74231r9715,-1537l8750160,67233r5563,-8064l8757945,49618xem8775776,172415r-965,-7214l8770963,159080r-5855,-4153l8758123,153149r-7188,1003l8744496,157822r-4267,5588l8738451,170243r990,7379l8743378,184086r5919,4394l8756396,190373r7455,-1055l8769820,185381r4127,-5943l8775776,172415xem8795233,296570r-4090,-11900l8783168,281178r-11519,5092l8769020,292760r2248,5728l8773706,304711r6591,2883l8792248,302907r2985,-6337xem8812479,419125r-2045,-5232l8808161,412483r-5982,2349l8801468,417410r826,2833l8803856,422795r2184,1156l8808936,422529r2641,-1321l8812479,419125xem8876182,23990r-1574,-8217l8870112,8890r-6693,-4611l8855545,2387r-8077,1308l8840775,8039r-4471,6426l8834476,22123r1219,8026l8840064,37439r6413,4725l8854173,44005r8268,-1346l8869642,38277r4737,-6502l8876182,23990xem8897353,149390r-5270,-14897l8882634,130162r-14707,5753l8863889,144678r2591,7328l8869591,159969r8776,4038l8886088,160985r7227,-2832l8897353,149390xem8914651,271348r-1651,-4242l8911488,262534r-5105,-2032l8897912,263817r-2362,4953l8897201,273011r1410,4331l8903818,279615r4229,-1663l8912288,276301r2363,-4953xem8934831,394766r-660,-3187l8932837,388937r-2273,-1410l8924836,389775r-1067,2426l8925928,397675r2070,914l8930589,397865r3086,-927l8934831,394766xem8996096,939l8995689,r-34061,l8967051,12611r9601,3987l8992349,10452r3747,-9513xem9014295,123698r-3404,-10160l9004643,110807r-9462,3708l8992908,119722r1257,4674l8995715,129819r5994,2832l9006789,130949r4979,-1956l9014295,123698xem9033485,246062r-2236,-5728l9028811,239280r-5474,2147l9022423,243497r724,2590l9023972,248932r2185,1156l9029344,249415r2731,-1080l9033485,246062xem9132189,98209r-2248,-5728l9127452,92011r-2832,826l9121572,94602r-813,2337l9122334,99479r1130,2146l9125636,102781r5486,-2147l9132189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3;width:31469;height:50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">
                  <v:imagedata r:id="rId15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66r-1131,-5105l17018,524827,3403,525957,,529932r571,6808l571,542417r3975,3403l17018,545820r3403,-3975l20993,534466xem68656,278015r-572,-6807l67525,266103r-3416,-3975l51638,262128r-3975,3975l47663,279146r4534,2844l59004,282549r5677,-1130l68656,278015xem113474,4533l109512,558,102133,,97028,558,92481,3403r,13615l96456,20993r6807,-572l108940,20421r3404,-3975l112915,10782r559,-6249xem145249,1362278r-3403,-4534l128231,1357744r-3975,3975l124256,1374190r3404,3404l133337,1378165r6807,572l144119,1375333r1130,-6807l145249,1362278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">
                  <v:imagedata r:id="rId16" o:title=""/>
                </v:shape>
                <v:shape id="Graphic 7" o:spid="_x0000_s1031" style="position:absolute;left:4808;top:25082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98,19367r-1041,-3683l265912,12890r-3810,-1943l258584,11137r-2184,4115l254457,19062r495,3747l259067,24993r3276,2019l265480,26047r5118,-6680xem398830,154038r-1206,-9119l385457,135623r-9118,1219l371767,143459r-4344,6312l368795,158038r6312,4356l380885,166801r8814,-1447l394119,159575r4711,-5537xem523671,29845r-190,-3518l516788,21209r-3747,495l507695,28702r1270,3378l512076,34937r4407,2413l519938,36626r1943,-3810l523671,29845xem652818,165214r-978,-9424l645985,150837r-6071,-4648l631558,147027r-9906,11697l622947,168376r11545,8839l642543,176136r4788,-5004l652818,165214xem777570,42392r-191,-3518l774192,35483r-3341,-2565l767029,32880r-5347,6998l762177,43637r6693,5105l772083,48310r2629,-2806l777570,42392xem2976473,4784255r-470,-2858l2974289,4779683r-2908,-51l2968739,4779569r-1715,1714l2966961,4783925r-25,3162l2968409,4789081r3162,25l2974479,4789157r1689,-1968l2976473,4784255xem2989262,4663300r-495,-3124l2988564,4657560r-1956,-1435l2983992,4656315r-2909,-38l2979394,4658245r-12,3429l2980080,4663999r1740,1981l2984703,4665764r3124,-508l2989262,4663300xem3001759,4538421r-241,-3150l2999562,4533836r-2921,-305l2993517,4534027r-1728,1714l2992272,4538599r216,2895l2994177,4542942r2642,64l2999727,4543056r2007,-1473l3001759,4538421xem3104591,4800993r-229,-10007l3099524,4786338r-10491,787l3085134,4791380r394,5245l3085935,4801870r4813,4381l3095968,4805591r4724,-356l3104591,4800993xe" fillcolor="#e9f3f8" stroked="f">
                  <v:fill opacity="10537f"/>
                  <v:path arrowok="t"/>
                </v:shape>
                <v:shape id="Image 8" o:spid="_x0000_s1032" type="#_x0000_t75" style="position:absolute;top:5;width:47298;height:4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">
                  <v:imagedata r:id="rId17" o:title=""/>
                </v:shape>
                <v:shape id="Image 9" o:spid="_x0000_s1033" type="#_x0000_t75" style="position:absolute;left:37840;top:22896;width:34897;height:34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">
                  <v:imagedata r:id="rId18" o:title=""/>
                </v:shape>
                <v:shape id="Image 10" o:spid="_x0000_s1034" type="#_x0000_t75" style="position:absolute;left:16048;top:44643;width:27702;height:27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">
                  <v:imagedata r:id="rId19" o:title=""/>
                </v:shape>
                <v:shape id="Graphic 11" o:spid="_x0000_s1035" style="position:absolute;left:62405;top:3852;width:44520;height:71787;visibility:visible;mso-wrap-style:square;v-text-anchor:top" coordsize="4451985,717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" path="m4451832,3500120r-17754,-20295l4400207,3454425r-34379,-25400l4330941,3390925r-71234,-50800l4186542,3289325r-75019,-50800l4034701,3187725r-39065,-25400l3956151,3149625r-80238,-50800l3835184,3086125r-41110,-25400l3752558,3048025r-41885,-25400l3625773,2997225r-42989,-25400l3272472,2882925r-45580,l3134880,2857525r-46431,l3041751,2844825r-46952,l2947593,2832125r-479056,l2421331,2844825r-46952,l2327681,2857525r-46431,l2189238,2882925r-45580,l1833346,2971825r-42989,25400l1705457,3022625r-41884,25400l1622069,3060725r-41123,25400l1540217,3098825r-80225,50800l1420495,3162325r-39066,25400l1304607,3238525r-75019,50800l1156436,3340125r-71247,50800l1050302,3429025r-34379,25400l982052,3479825r-33350,38100l915873,3543325r-32296,25400l851827,3606825r-31204,25400l789978,3670325r-30087,38100l730377,3733825r-28931,38100l673087,3810025r-27750,38100l618185,3873525r-26543,38100l565708,3949725r-25311,38100l515734,4025925r-24041,38100l468312,4102125r-22733,38100l423506,4178325r-21399,38100l381393,4267225r-20040,38100l342011,4343425r-18644,38100l305435,4432325r-17222,38100l271716,4508525r-15773,50800l240919,4597425r-14288,50800l213106,4686325r-12777,38100l188341,4775225r-11227,50800l166674,4864125r-9652,50800l148170,4953025r-8039,50800l132905,5054625r-6401,38100l120916,5143525r-4737,50800l112293,5232425r-3048,50800l107061,5334025r-1309,50800l105308,5435625r444,38100l107061,5524525r2184,50800l112293,5626125r3886,38100l120916,5715025r5588,50800l132905,5816625r7226,38100l148170,5905525r8852,38100l166674,5994425r10440,50800l188341,6083325r11988,50800l213106,6172225r13525,50800l240919,6261125r15024,38100l271716,6350025r16497,38100l305435,6438925r17932,38100l342011,6515125r19342,38100l381393,6604025r20714,38100l423506,6680225r22073,38100l468312,6756425r23381,38100l515734,6832625r24663,38100l565708,6908825r25934,38100l618185,6985025r27152,38100l673087,7048525r28359,38100l730377,7124725r29514,25400l782053,7178192r3669779,l4451832,3500120xem4451832,l952500,,904963,1168,858024,4622r-46279,5703l766178,18211,721385,28232,677405,40335,634301,54444,592137,70535,550951,88531r-40145,19850l471754,130048r-37897,23406l397154,178562r-35433,26746l327596,233629r-32766,29870l263499,294830r-29870,32766l205308,361721r-26746,35433l153454,433857r-23406,37897l108381,510806,88531,550951,70535,592137,54444,634301,40335,677405,28232,721385,18211,766178r-7886,45567l4622,858024,1168,904963,,952500r,363004l1168,1363040r3454,46939l10325,1456258r7886,45567l28232,1546618r12103,43980l54444,1633702r16091,42164l88531,1717052r19850,40145l130048,1796249r23406,37897l178562,1870849r26746,35433l233629,1940407r29870,32766l294830,2004504r32766,29870l361721,2062695r35433,26747l433857,2114550r37897,23406l510806,2159622r40145,19850l592137,2197468r42164,16091l677405,2227681r43980,12091l766178,2249792r45567,7887l858024,2263381r46939,3454l952500,2268004r3499332,l4451832,xe" stroked="f">
                  <v:path arrowok="t"/>
                </v:shape>
                <v:shape id="Image 12" o:spid="_x0000_s1036" type="#_x0000_t75" style="position:absolute;left:69098;top:63421;width:18097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20" o:title=""/>
                </v:shape>
                <v:shape id="Image 13" o:spid="_x0000_s1037" type="#_x0000_t75" style="position:absolute;left:88110;top:62903;width:16383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">
                  <v:imagedata r:id="rId21" o:title=""/>
                </v:shape>
                <v:shape id="Image 14" o:spid="_x0000_s1038" type="#_x0000_t75" style="position:absolute;left:69098;top:43978;width:15240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-1"/>
        </w:rPr>
        <w:t xml:space="preserve"> </w:t>
      </w:r>
      <w:r>
        <w:rPr>
          <w:spacing w:val="-2"/>
        </w:rPr>
        <w:t>Funding</w:t>
      </w:r>
    </w:p>
    <w:p w14:paraId="5614B248" w14:textId="77777777" w:rsidR="004C69E6" w:rsidRDefault="001B39DA">
      <w:pPr>
        <w:pStyle w:val="Title"/>
        <w:spacing w:before="146"/>
        <w:ind w:left="10203"/>
      </w:pPr>
      <w:r>
        <w:t>Evaluation</w:t>
      </w:r>
      <w:r>
        <w:rPr>
          <w:spacing w:val="-1"/>
        </w:rPr>
        <w:t xml:space="preserve"> </w:t>
      </w:r>
      <w:r>
        <w:rPr>
          <w:spacing w:val="-4"/>
        </w:rPr>
        <w:t>Form</w:t>
      </w:r>
    </w:p>
    <w:p w14:paraId="730846E0" w14:textId="77777777" w:rsidR="004C69E6" w:rsidRDefault="004C69E6">
      <w:pPr>
        <w:pStyle w:val="BodyText"/>
        <w:rPr>
          <w:b/>
          <w:sz w:val="90"/>
        </w:rPr>
      </w:pPr>
    </w:p>
    <w:p w14:paraId="1F93ED99" w14:textId="77777777" w:rsidR="004C69E6" w:rsidRDefault="004C69E6">
      <w:pPr>
        <w:pStyle w:val="BodyText"/>
        <w:rPr>
          <w:b/>
          <w:sz w:val="90"/>
        </w:rPr>
      </w:pPr>
    </w:p>
    <w:p w14:paraId="090EC18E" w14:textId="77777777" w:rsidR="004C69E6" w:rsidRDefault="004C69E6">
      <w:pPr>
        <w:pStyle w:val="BodyText"/>
        <w:spacing w:before="122"/>
        <w:rPr>
          <w:b/>
          <w:sz w:val="90"/>
        </w:rPr>
      </w:pPr>
    </w:p>
    <w:p w14:paraId="16241631" w14:textId="77777777" w:rsidR="004C69E6" w:rsidRDefault="001B39DA">
      <w:pPr>
        <w:ind w:left="10701"/>
        <w:rPr>
          <w:b/>
          <w:sz w:val="32"/>
        </w:rPr>
      </w:pPr>
      <w:r>
        <w:rPr>
          <w:b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017412B9" w14:textId="77777777" w:rsidR="004C69E6" w:rsidRDefault="004C69E6">
      <w:pPr>
        <w:pStyle w:val="BodyText"/>
        <w:rPr>
          <w:b/>
        </w:rPr>
      </w:pPr>
    </w:p>
    <w:p w14:paraId="5CFEEA2B" w14:textId="77777777" w:rsidR="004C69E6" w:rsidRDefault="004C69E6">
      <w:pPr>
        <w:pStyle w:val="BodyText"/>
        <w:rPr>
          <w:b/>
        </w:rPr>
      </w:pPr>
    </w:p>
    <w:p w14:paraId="3A6A5ED8" w14:textId="77777777" w:rsidR="004C69E6" w:rsidRDefault="004C69E6">
      <w:pPr>
        <w:pStyle w:val="BodyText"/>
        <w:rPr>
          <w:b/>
        </w:rPr>
      </w:pPr>
    </w:p>
    <w:p w14:paraId="1DC56700" w14:textId="77777777" w:rsidR="004C69E6" w:rsidRDefault="004C69E6">
      <w:pPr>
        <w:pStyle w:val="BodyText"/>
        <w:rPr>
          <w:b/>
        </w:rPr>
      </w:pPr>
    </w:p>
    <w:p w14:paraId="390D3F5F" w14:textId="77777777" w:rsidR="004C69E6" w:rsidRDefault="004C69E6">
      <w:pPr>
        <w:pStyle w:val="BodyText"/>
        <w:spacing w:before="120"/>
        <w:rPr>
          <w:b/>
        </w:rPr>
      </w:pPr>
    </w:p>
    <w:p w14:paraId="4C44E738" w14:textId="77777777" w:rsidR="004C69E6" w:rsidRDefault="001B39DA">
      <w:pPr>
        <w:ind w:left="1077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0A6722AB" w14:textId="77777777" w:rsidR="004C69E6" w:rsidRDefault="004C69E6">
      <w:pPr>
        <w:pStyle w:val="BodyText"/>
        <w:rPr>
          <w:b/>
          <w:sz w:val="26"/>
        </w:rPr>
      </w:pPr>
    </w:p>
    <w:p w14:paraId="31A9AD00" w14:textId="77777777" w:rsidR="004C69E6" w:rsidRDefault="004C69E6">
      <w:pPr>
        <w:pStyle w:val="BodyText"/>
        <w:rPr>
          <w:b/>
          <w:sz w:val="26"/>
        </w:rPr>
      </w:pPr>
    </w:p>
    <w:p w14:paraId="555E994A" w14:textId="77777777" w:rsidR="004C69E6" w:rsidRDefault="004C69E6">
      <w:pPr>
        <w:pStyle w:val="BodyText"/>
        <w:rPr>
          <w:b/>
          <w:sz w:val="26"/>
        </w:rPr>
      </w:pPr>
    </w:p>
    <w:p w14:paraId="292B7FE1" w14:textId="77777777" w:rsidR="004C69E6" w:rsidRDefault="004C69E6">
      <w:pPr>
        <w:pStyle w:val="BodyText"/>
        <w:rPr>
          <w:b/>
          <w:sz w:val="26"/>
        </w:rPr>
      </w:pPr>
    </w:p>
    <w:p w14:paraId="04D5A5F8" w14:textId="77777777" w:rsidR="004C69E6" w:rsidRDefault="004C69E6">
      <w:pPr>
        <w:pStyle w:val="BodyText"/>
        <w:spacing w:before="57"/>
        <w:rPr>
          <w:b/>
          <w:sz w:val="26"/>
        </w:rPr>
      </w:pPr>
    </w:p>
    <w:p w14:paraId="134CDCA9" w14:textId="77777777" w:rsidR="004C69E6" w:rsidRDefault="001B39DA">
      <w:pPr>
        <w:ind w:right="151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1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14:paraId="06B9F067" w14:textId="77777777" w:rsidR="004C69E6" w:rsidRDefault="004C69E6">
      <w:pPr>
        <w:jc w:val="center"/>
        <w:rPr>
          <w:sz w:val="26"/>
        </w:rPr>
        <w:sectPr w:rsidR="004C69E6">
          <w:type w:val="continuous"/>
          <w:pgSz w:w="16840" w:h="11910" w:orient="landscape"/>
          <w:pgMar w:top="1180" w:right="240" w:bottom="0" w:left="180" w:header="720" w:footer="720" w:gutter="0"/>
          <w:cols w:space="720"/>
        </w:sectPr>
      </w:pPr>
    </w:p>
    <w:p w14:paraId="26484AF4" w14:textId="77777777" w:rsidR="004C69E6" w:rsidRDefault="001B39DA">
      <w:pPr>
        <w:spacing w:line="461" w:lineRule="exact"/>
        <w:ind w:left="35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3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14:paraId="3E703A92" w14:textId="77777777" w:rsidR="004C69E6" w:rsidRDefault="004C69E6">
      <w:pPr>
        <w:pStyle w:val="BodyText"/>
        <w:spacing w:before="192"/>
        <w:rPr>
          <w:b/>
        </w:rPr>
      </w:pPr>
    </w:p>
    <w:p w14:paraId="7283DB43" w14:textId="77777777" w:rsidR="004C69E6" w:rsidRDefault="001B39DA">
      <w:pPr>
        <w:pStyle w:val="BodyText"/>
        <w:spacing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03E2C39B" wp14:editId="2D76BFFE">
            <wp:extent cx="47625" cy="4762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template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preparation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statutory</w:t>
      </w:r>
      <w:r>
        <w:rPr>
          <w:spacing w:val="-2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14:paraId="477F8C94" w14:textId="77777777" w:rsidR="004C69E6" w:rsidRDefault="001B39DA">
      <w:pPr>
        <w:pStyle w:val="BodyText"/>
        <w:spacing w:before="5"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3FB02CF8" wp14:editId="64B9FAB0">
            <wp:extent cx="47625" cy="4762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the impact of your use of the funding in 2023/24.</w:t>
      </w:r>
    </w:p>
    <w:p w14:paraId="0340F1B2" w14:textId="77777777" w:rsidR="004C69E6" w:rsidRDefault="001B39DA">
      <w:pPr>
        <w:pStyle w:val="BodyText"/>
        <w:spacing w:before="2" w:line="266" w:lineRule="auto"/>
        <w:ind w:left="637" w:right="2053"/>
      </w:pPr>
      <w:r>
        <w:rPr>
          <w:noProof/>
          <w:position w:val="4"/>
          <w:lang w:val="en-GB" w:eastAsia="en-GB"/>
        </w:rPr>
        <w:drawing>
          <wp:inline distT="0" distB="0" distL="0" distR="0" wp14:anchorId="4DD30E8C" wp14:editId="34E1FE2E">
            <wp:extent cx="47625" cy="476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spending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 xml:space="preserve">document. </w:t>
      </w:r>
      <w:r>
        <w:rPr>
          <w:noProof/>
          <w:position w:val="4"/>
          <w:lang w:val="en-GB" w:eastAsia="en-GB"/>
        </w:rPr>
        <w:drawing>
          <wp:inline distT="0" distB="0" distL="0" distR="0" wp14:anchorId="5CE10513" wp14:editId="3F8C85FD">
            <wp:extent cx="47625" cy="4762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The template is a working document that you can amend/update during the year.</w:t>
      </w:r>
    </w:p>
    <w:p w14:paraId="6D84EAAA" w14:textId="77777777" w:rsidR="004C69E6" w:rsidRDefault="001B39DA">
      <w:pPr>
        <w:pStyle w:val="BodyText"/>
        <w:spacing w:before="3" w:line="266" w:lineRule="auto"/>
        <w:ind w:left="896" w:right="446" w:hanging="259"/>
      </w:pPr>
      <w:r>
        <w:rPr>
          <w:noProof/>
          <w:position w:val="4"/>
          <w:lang w:val="en-GB" w:eastAsia="en-GB"/>
        </w:rPr>
        <w:drawing>
          <wp:inline distT="0" distB="0" distL="0" distR="0" wp14:anchorId="0CFD1DD2" wp14:editId="656DABC5">
            <wp:extent cx="47625" cy="4762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year’s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intend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14:paraId="1F2B7406" w14:textId="77777777" w:rsidR="004C69E6" w:rsidRDefault="004C69E6">
      <w:pPr>
        <w:pStyle w:val="BodyText"/>
        <w:spacing w:before="47"/>
      </w:pPr>
    </w:p>
    <w:p w14:paraId="610EC2C0" w14:textId="77777777" w:rsidR="004C69E6" w:rsidRDefault="001B39DA">
      <w:pPr>
        <w:pStyle w:val="BodyText"/>
        <w:ind w:left="352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effectively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rPr>
          <w:spacing w:val="-2"/>
        </w:rPr>
        <w:t>needs.</w:t>
      </w:r>
    </w:p>
    <w:p w14:paraId="0E521EEA" w14:textId="77777777" w:rsidR="004C69E6" w:rsidRDefault="001B39DA">
      <w:pPr>
        <w:pStyle w:val="BodyText"/>
        <w:spacing w:before="45" w:line="266" w:lineRule="auto"/>
        <w:ind w:left="637" w:right="1061"/>
      </w:pPr>
      <w:r>
        <w:rPr>
          <w:noProof/>
          <w:position w:val="4"/>
          <w:lang w:val="en-GB" w:eastAsia="en-GB"/>
        </w:rPr>
        <w:drawing>
          <wp:inline distT="0" distB="0" distL="0" distR="0" wp14:anchorId="3B63A465" wp14:editId="78A68BE2">
            <wp:extent cx="47625" cy="4762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improvements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 xml:space="preserve">school. </w:t>
      </w:r>
      <w:r>
        <w:rPr>
          <w:noProof/>
          <w:position w:val="5"/>
          <w:lang w:val="en-GB" w:eastAsia="en-GB"/>
        </w:rPr>
        <w:drawing>
          <wp:inline distT="0" distB="0" distL="0" distR="0" wp14:anchorId="28514B19" wp14:editId="51BACA6F">
            <wp:extent cx="47625" cy="4762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14:paraId="7F789E57" w14:textId="77777777" w:rsidR="004C69E6" w:rsidRDefault="004C69E6">
      <w:pPr>
        <w:pStyle w:val="BodyText"/>
      </w:pPr>
    </w:p>
    <w:p w14:paraId="515F7DAB" w14:textId="77777777" w:rsidR="004C69E6" w:rsidRDefault="004C69E6">
      <w:pPr>
        <w:pStyle w:val="BodyText"/>
        <w:spacing w:before="91"/>
      </w:pPr>
    </w:p>
    <w:p w14:paraId="5764F1F2" w14:textId="77777777" w:rsidR="004C69E6" w:rsidRDefault="001B39DA">
      <w:pPr>
        <w:spacing w:line="266" w:lineRule="auto"/>
        <w:ind w:left="352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 xml:space="preserve">therefore funding can be used to provide top-up lessons where necessary to ensure pupils meet national curriculum swimming </w:t>
      </w:r>
      <w:r>
        <w:rPr>
          <w:i/>
          <w:spacing w:val="-2"/>
          <w:sz w:val="32"/>
        </w:rPr>
        <w:t>requirements.</w:t>
      </w:r>
    </w:p>
    <w:p w14:paraId="56A2AF2C" w14:textId="77777777" w:rsidR="004C69E6" w:rsidRDefault="004C69E6">
      <w:pPr>
        <w:spacing w:line="266" w:lineRule="auto"/>
        <w:rPr>
          <w:sz w:val="32"/>
        </w:rPr>
        <w:sectPr w:rsidR="004C69E6">
          <w:footerReference w:type="default" r:id="rId24"/>
          <w:pgSz w:w="16840" w:h="11910" w:orient="landscape"/>
          <w:pgMar w:top="800" w:right="240" w:bottom="1040" w:left="180" w:header="0" w:footer="850" w:gutter="0"/>
          <w:cols w:space="720"/>
        </w:sectPr>
      </w:pPr>
    </w:p>
    <w:p w14:paraId="3E097FED" w14:textId="0222F01C" w:rsidR="004C69E6" w:rsidRDefault="006F09D8">
      <w:pPr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251686912" behindDoc="1" locked="0" layoutInCell="1" allowOverlap="1" wp14:anchorId="1CED66C4" wp14:editId="212B6B2A">
                <wp:simplePos x="0" y="0"/>
                <wp:positionH relativeFrom="page">
                  <wp:posOffset>304800</wp:posOffset>
                </wp:positionH>
                <wp:positionV relativeFrom="page">
                  <wp:posOffset>400050</wp:posOffset>
                </wp:positionV>
                <wp:extent cx="9112250" cy="549910"/>
                <wp:effectExtent l="0" t="0" r="0" b="254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225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18295" h="549910">
                              <a:moveTo>
                                <a:pt x="9218258" y="549830"/>
                              </a:moveTo>
                              <a:lnTo>
                                <a:pt x="0" y="549830"/>
                              </a:lnTo>
                              <a:lnTo>
                                <a:pt x="0" y="0"/>
                              </a:lnTo>
                              <a:lnTo>
                                <a:pt x="9218258" y="0"/>
                              </a:lnTo>
                              <a:lnTo>
                                <a:pt x="9218258" y="549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E99246" id="Graphic 24" o:spid="_x0000_s1026" style="position:absolute;margin-left:24pt;margin-top:31.5pt;width:717.5pt;height:43.3pt;z-index:-2516295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" path="m9218258,549830l,549830,,,9218258,r,549830xe" fillcolor="#0049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4C500A93" wp14:editId="532B0132">
                <wp:simplePos x="0" y="0"/>
                <wp:positionH relativeFrom="page">
                  <wp:posOffset>453390</wp:posOffset>
                </wp:positionH>
                <wp:positionV relativeFrom="page">
                  <wp:posOffset>535305</wp:posOffset>
                </wp:positionV>
                <wp:extent cx="2856230" cy="2667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D4968F" w14:textId="77777777" w:rsidR="006F09D8" w:rsidRDefault="006F09D8" w:rsidP="006F09D8">
                            <w:pPr>
                              <w:spacing w:line="407" w:lineRule="exact"/>
                              <w:ind w:left="20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Review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last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year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t>2023/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instrText xml:space="preserve"> PAGE </w:instrTex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t>24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C500A93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margin-left:35.7pt;margin-top:42.15pt;width:224.9pt;height:21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" filled="f" stroked="f">
                <v:textbox inset="0,0,0,0">
                  <w:txbxContent>
                    <w:p w14:paraId="2CD4968F" w14:textId="77777777" w:rsidR="006F09D8" w:rsidRDefault="006F09D8" w:rsidP="006F09D8">
                      <w:pPr>
                        <w:spacing w:line="407" w:lineRule="exact"/>
                        <w:ind w:left="20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color w:val="FFFFFF"/>
                          <w:sz w:val="38"/>
                        </w:rPr>
                        <w:t>Review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last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year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t>2023/</w: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fldChar w:fldCharType="begin"/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instrText xml:space="preserve"> PAGE </w:instrTex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fldChar w:fldCharType="separate"/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t>24</w: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9BE31D" w14:textId="112A81B5" w:rsidR="006847EF" w:rsidRPr="006847EF" w:rsidRDefault="00312E3F" w:rsidP="006847EF">
      <w:pPr>
        <w:rPr>
          <w:sz w:val="20"/>
        </w:rPr>
      </w:pPr>
      <w:r>
        <w:rPr>
          <w:noProof/>
          <w:sz w:val="20"/>
          <w:lang w:val="en-GB" w:eastAsia="en-GB"/>
        </w:rPr>
        <w:drawing>
          <wp:anchor distT="0" distB="0" distL="114300" distR="114300" simplePos="0" relativeHeight="251493376" behindDoc="1" locked="0" layoutInCell="1" allowOverlap="1" wp14:anchorId="4785A06F" wp14:editId="6C7EFFC6">
            <wp:simplePos x="0" y="0"/>
            <wp:positionH relativeFrom="column">
              <wp:posOffset>120650</wp:posOffset>
            </wp:positionH>
            <wp:positionV relativeFrom="paragraph">
              <wp:posOffset>3810</wp:posOffset>
            </wp:positionV>
            <wp:extent cx="10086340" cy="425450"/>
            <wp:effectExtent l="0" t="0" r="0" b="0"/>
            <wp:wrapTight wrapText="bothSides">
              <wp:wrapPolygon edited="0">
                <wp:start x="0" y="0"/>
                <wp:lineTo x="0" y="20310"/>
                <wp:lineTo x="21540" y="20310"/>
                <wp:lineTo x="21540" y="0"/>
                <wp:lineTo x="0" y="0"/>
              </wp:wrapPolygon>
            </wp:wrapTight>
            <wp:docPr id="933444203" name="Picture 32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44203" name="Picture 32" descr="A screenshot of a survey&#10;&#10;Description automatically generated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18809" r="2204" b="75477"/>
                    <a:stretch/>
                  </pic:blipFill>
                  <pic:spPr bwMode="auto">
                    <a:xfrm>
                      <a:off x="0" y="0"/>
                      <a:ext cx="10086340" cy="42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="392" w:tblpY="85"/>
        <w:tblW w:w="15596" w:type="dxa"/>
        <w:tblLook w:val="04A0" w:firstRow="1" w:lastRow="0" w:firstColumn="1" w:lastColumn="0" w:noHBand="0" w:noVBand="1"/>
      </w:tblPr>
      <w:tblGrid>
        <w:gridCol w:w="3899"/>
        <w:gridCol w:w="3899"/>
        <w:gridCol w:w="3537"/>
        <w:gridCol w:w="4261"/>
      </w:tblGrid>
      <w:tr w:rsidR="00312E3F" w14:paraId="7002FE9E" w14:textId="77777777" w:rsidTr="00F063D6">
        <w:trPr>
          <w:trHeight w:val="704"/>
        </w:trPr>
        <w:tc>
          <w:tcPr>
            <w:tcW w:w="3899" w:type="dxa"/>
          </w:tcPr>
          <w:p w14:paraId="6C2120A3" w14:textId="4224A98C" w:rsidR="00312E3F" w:rsidRPr="001A2118" w:rsidRDefault="00312E3F" w:rsidP="00757680">
            <w:pPr>
              <w:tabs>
                <w:tab w:val="left" w:pos="9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2118">
              <w:rPr>
                <w:b/>
                <w:bCs/>
                <w:sz w:val="20"/>
                <w:szCs w:val="20"/>
              </w:rPr>
              <w:t>What went well?</w:t>
            </w:r>
          </w:p>
        </w:tc>
        <w:tc>
          <w:tcPr>
            <w:tcW w:w="3899" w:type="dxa"/>
          </w:tcPr>
          <w:p w14:paraId="4DEDEB79" w14:textId="77BB8029" w:rsidR="00312E3F" w:rsidRPr="001A2118" w:rsidRDefault="00312E3F" w:rsidP="00757680">
            <w:pPr>
              <w:tabs>
                <w:tab w:val="left" w:pos="9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2118">
              <w:rPr>
                <w:b/>
                <w:bCs/>
                <w:sz w:val="20"/>
                <w:szCs w:val="20"/>
              </w:rPr>
              <w:t>How do you know?</w:t>
            </w:r>
          </w:p>
        </w:tc>
        <w:tc>
          <w:tcPr>
            <w:tcW w:w="3537" w:type="dxa"/>
          </w:tcPr>
          <w:p w14:paraId="3B6F6E47" w14:textId="595E8FD3" w:rsidR="00312E3F" w:rsidRPr="001A2118" w:rsidRDefault="00312E3F" w:rsidP="00757680">
            <w:pPr>
              <w:tabs>
                <w:tab w:val="left" w:pos="9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2118">
              <w:rPr>
                <w:b/>
                <w:bCs/>
                <w:sz w:val="20"/>
                <w:szCs w:val="20"/>
              </w:rPr>
              <w:t>What did not go well?</w:t>
            </w:r>
          </w:p>
        </w:tc>
        <w:tc>
          <w:tcPr>
            <w:tcW w:w="4261" w:type="dxa"/>
          </w:tcPr>
          <w:p w14:paraId="3CE67428" w14:textId="1BC06666" w:rsidR="00312E3F" w:rsidRPr="001A2118" w:rsidRDefault="00312E3F" w:rsidP="00757680">
            <w:pPr>
              <w:tabs>
                <w:tab w:val="left" w:pos="9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2118">
              <w:rPr>
                <w:b/>
                <w:bCs/>
                <w:sz w:val="20"/>
                <w:szCs w:val="20"/>
              </w:rPr>
              <w:t>How do you know?</w:t>
            </w:r>
          </w:p>
        </w:tc>
      </w:tr>
      <w:tr w:rsidR="00757680" w14:paraId="4605F15A" w14:textId="77777777" w:rsidTr="00991D1E">
        <w:trPr>
          <w:trHeight w:val="2119"/>
        </w:trPr>
        <w:tc>
          <w:tcPr>
            <w:tcW w:w="3899" w:type="dxa"/>
          </w:tcPr>
          <w:p w14:paraId="29690A7D" w14:textId="77777777" w:rsidR="004D11A7" w:rsidRPr="001A2118" w:rsidRDefault="004D11A7" w:rsidP="00A10375">
            <w:pPr>
              <w:pStyle w:val="TableParagraph"/>
              <w:spacing w:before="18" w:line="235" w:lineRule="auto"/>
              <w:ind w:left="122" w:right="162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Increased knowledge and confidence of all staff, leading to high-quality curriculum PE lessons.</w:t>
            </w:r>
          </w:p>
          <w:p w14:paraId="2FEA3B04" w14:textId="77777777" w:rsidR="003F3496" w:rsidRPr="001A2118" w:rsidRDefault="003F3496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5180D028" w14:textId="5374BD7F" w:rsidR="003F3496" w:rsidRPr="001A2118" w:rsidRDefault="003F3496" w:rsidP="00A10375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PE CPD</w:t>
            </w:r>
            <w:r w:rsidRPr="001A2118">
              <w:rPr>
                <w:rFonts w:asciiTheme="minorHAnsi" w:hAnsiTheme="minorHAnsi" w:cstheme="minorHAnsi"/>
                <w:iCs/>
                <w:spacing w:val="-16"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for </w:t>
            </w:r>
            <w:r w:rsidR="008170A1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4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teachers through 2 x Curriculum Support Programmes</w:t>
            </w:r>
          </w:p>
          <w:p w14:paraId="72F23E93" w14:textId="55D46DB0" w:rsidR="009A5F03" w:rsidRPr="001A2118" w:rsidRDefault="009A5F03" w:rsidP="00A10375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100% of staff reported an increase in confidence teaching PE following the Curriculum Support Programmes.</w:t>
            </w:r>
          </w:p>
          <w:p w14:paraId="47E6DD32" w14:textId="77777777" w:rsidR="00757680" w:rsidRPr="001A2118" w:rsidRDefault="00757680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</w:tc>
        <w:tc>
          <w:tcPr>
            <w:tcW w:w="3537" w:type="dxa"/>
          </w:tcPr>
          <w:p w14:paraId="1BCB47FA" w14:textId="77777777" w:rsidR="00207C73" w:rsidRPr="001A2118" w:rsidRDefault="00207C73" w:rsidP="00A10375">
            <w:pPr>
              <w:pStyle w:val="TableParagraph"/>
              <w:spacing w:before="18" w:line="235" w:lineRule="auto"/>
              <w:ind w:left="122" w:right="162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To increase physical activity levels to ensure children are meeting the active 30 minutes within school.</w:t>
            </w:r>
          </w:p>
          <w:p w14:paraId="2890C473" w14:textId="77777777" w:rsidR="00757680" w:rsidRPr="001A2118" w:rsidRDefault="00757680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  <w:p w14:paraId="7EC0B1B5" w14:textId="2849960B" w:rsidR="00464714" w:rsidRPr="001A2118" w:rsidRDefault="00464714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  <w:r w:rsidRPr="001A2118">
              <w:rPr>
                <w:sz w:val="20"/>
                <w:szCs w:val="20"/>
              </w:rPr>
              <w:t xml:space="preserve">While EYFS and KS1 provision was very strong, provision and engagement of KS2 children in structured physical activity needs to improve in 2024/25. </w:t>
            </w:r>
          </w:p>
        </w:tc>
        <w:tc>
          <w:tcPr>
            <w:tcW w:w="4261" w:type="dxa"/>
          </w:tcPr>
          <w:p w14:paraId="516CEF4B" w14:textId="77777777" w:rsidR="002665EE" w:rsidRPr="001A2118" w:rsidRDefault="002665EE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Lunchtime Activities:</w:t>
            </w:r>
          </w:p>
          <w:p w14:paraId="5B24FA0B" w14:textId="77777777" w:rsidR="002665EE" w:rsidRPr="001A2118" w:rsidRDefault="002665EE" w:rsidP="00A10375">
            <w:pPr>
              <w:pStyle w:val="TableParagraph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% of pupil engaged in structured activity at lunch times:</w:t>
            </w:r>
          </w:p>
          <w:p w14:paraId="3499641E" w14:textId="77777777" w:rsidR="002665EE" w:rsidRPr="001A2118" w:rsidRDefault="002665EE" w:rsidP="00A10375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EYFS = 66%</w:t>
            </w:r>
          </w:p>
          <w:p w14:paraId="7BA2B0DB" w14:textId="77777777" w:rsidR="002665EE" w:rsidRPr="001A2118" w:rsidRDefault="002665EE" w:rsidP="00A10375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Key Stage 1 = 100%</w:t>
            </w:r>
          </w:p>
          <w:p w14:paraId="2B67B938" w14:textId="77777777" w:rsidR="002665EE" w:rsidRPr="001A2118" w:rsidRDefault="002665EE" w:rsidP="00A10375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Key Stage 2 = 37%</w:t>
            </w:r>
          </w:p>
          <w:p w14:paraId="45397654" w14:textId="77777777" w:rsidR="002665EE" w:rsidRPr="001A2118" w:rsidRDefault="002665EE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(Taken as an average across half-termly observations)</w:t>
            </w:r>
          </w:p>
          <w:p w14:paraId="192D00BB" w14:textId="77777777" w:rsidR="00AB6872" w:rsidRPr="001A2118" w:rsidRDefault="00AB6872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416E7832" w14:textId="77777777" w:rsidR="00757680" w:rsidRPr="001A2118" w:rsidRDefault="00757680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</w:tc>
      </w:tr>
      <w:tr w:rsidR="00E6547E" w14:paraId="5FC905F3" w14:textId="77777777" w:rsidTr="00991D1E">
        <w:trPr>
          <w:trHeight w:val="2119"/>
        </w:trPr>
        <w:tc>
          <w:tcPr>
            <w:tcW w:w="3899" w:type="dxa"/>
          </w:tcPr>
          <w:p w14:paraId="62D2F065" w14:textId="77777777" w:rsidR="00F40C5F" w:rsidRPr="001A2118" w:rsidRDefault="00F40C5F" w:rsidP="00A10375">
            <w:pPr>
              <w:pStyle w:val="TableParagraph"/>
              <w:spacing w:before="18" w:line="235" w:lineRule="auto"/>
              <w:ind w:left="122"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To support the development of physical literacy within children.</w:t>
            </w:r>
          </w:p>
          <w:p w14:paraId="3113B0D3" w14:textId="77777777" w:rsidR="00E6547E" w:rsidRPr="001A2118" w:rsidRDefault="00E6547E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  <w:p w14:paraId="5B7361D2" w14:textId="77777777" w:rsidR="003E2EDA" w:rsidRPr="001A2118" w:rsidRDefault="003E2EDA" w:rsidP="00A10375">
            <w:pPr>
              <w:pStyle w:val="TableParagraph"/>
              <w:spacing w:before="18" w:line="235" w:lineRule="auto"/>
              <w:ind w:left="122"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To use physical activity to support mental wellbeing.</w:t>
            </w:r>
          </w:p>
          <w:p w14:paraId="4EF23057" w14:textId="77777777" w:rsidR="003E2EDA" w:rsidRPr="001A2118" w:rsidRDefault="003E2EDA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6D758B6F" w14:textId="77777777" w:rsidR="0039121C" w:rsidRPr="001A2118" w:rsidRDefault="0039121C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Our Personal Best Programme had three target groups:</w:t>
            </w:r>
          </w:p>
          <w:p w14:paraId="5173220D" w14:textId="77777777" w:rsidR="0039121C" w:rsidRPr="001A2118" w:rsidRDefault="0039121C" w:rsidP="00A10375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- A gross-motor skills group for children in Year 3 and 4</w:t>
            </w:r>
          </w:p>
          <w:p w14:paraId="48EE28F6" w14:textId="77777777" w:rsidR="0039121C" w:rsidRPr="001A2118" w:rsidRDefault="0039121C" w:rsidP="00A10375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- A ‘Girls Active’ group for girls in Year 5 and 6 (these were targeted based on both social needs and also gross motor competence).</w:t>
            </w:r>
          </w:p>
          <w:p w14:paraId="73A62FD8" w14:textId="77777777" w:rsidR="0039121C" w:rsidRPr="001A2118" w:rsidRDefault="0039121C" w:rsidP="00A10375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- A ‘social skills’ group to support children in engagement within curriculum PE lessons.</w:t>
            </w:r>
          </w:p>
          <w:p w14:paraId="49866070" w14:textId="77777777" w:rsidR="0039121C" w:rsidRPr="001A2118" w:rsidRDefault="0039121C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432E82FA" w14:textId="77777777" w:rsidR="0039121C" w:rsidRPr="001A2118" w:rsidRDefault="0039121C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Cs/>
                <w:color w:val="00B050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Personal Best Impact Report: </w:t>
            </w:r>
            <w:hyperlink r:id="rId26" w:history="1">
              <w:r w:rsidRPr="001A2118">
                <w:rPr>
                  <w:rStyle w:val="Hyperlink"/>
                  <w:rFonts w:asciiTheme="minorHAnsi" w:hAnsiTheme="minorHAnsi" w:cstheme="minorHAnsi"/>
                  <w:iCs/>
                  <w:sz w:val="20"/>
                  <w:szCs w:val="20"/>
                </w:rPr>
                <w:t xml:space="preserve">Read our Impact Report here. </w:t>
              </w:r>
            </w:hyperlink>
          </w:p>
          <w:p w14:paraId="3C3556D1" w14:textId="77777777" w:rsidR="00E6547E" w:rsidRPr="001A2118" w:rsidRDefault="00E6547E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</w:tc>
        <w:tc>
          <w:tcPr>
            <w:tcW w:w="3537" w:type="dxa"/>
          </w:tcPr>
          <w:p w14:paraId="4F7340AF" w14:textId="77777777" w:rsidR="00207C73" w:rsidRPr="001A2118" w:rsidRDefault="00207C73" w:rsidP="00A10375">
            <w:pPr>
              <w:pStyle w:val="TableParagraph"/>
              <w:spacing w:before="18" w:line="235" w:lineRule="auto"/>
              <w:ind w:left="122" w:right="162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To increase physical activity levels to ensure children are meeting the active 30 minutes within school.</w:t>
            </w:r>
          </w:p>
          <w:p w14:paraId="2B0EA45E" w14:textId="77777777" w:rsidR="00E6547E" w:rsidRPr="001A2118" w:rsidRDefault="00E6547E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  <w:p w14:paraId="0795D88B" w14:textId="77777777" w:rsidR="00207C73" w:rsidRPr="001A2118" w:rsidRDefault="006109F7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  <w:r w:rsidRPr="001A2118">
              <w:rPr>
                <w:sz w:val="20"/>
                <w:szCs w:val="20"/>
              </w:rPr>
              <w:t>Club attendance was mixed across the school. W</w:t>
            </w:r>
            <w:r w:rsidR="00207C73" w:rsidRPr="001A2118">
              <w:rPr>
                <w:sz w:val="20"/>
                <w:szCs w:val="20"/>
              </w:rPr>
              <w:t xml:space="preserve">hile some </w:t>
            </w:r>
            <w:r w:rsidRPr="001A2118">
              <w:rPr>
                <w:sz w:val="20"/>
                <w:szCs w:val="20"/>
              </w:rPr>
              <w:t xml:space="preserve">target groups (KS2) did improve on attendance from 2022/23, other groups fell. </w:t>
            </w:r>
          </w:p>
          <w:p w14:paraId="65506844" w14:textId="1ADC06CA" w:rsidR="008507A7" w:rsidRPr="001A2118" w:rsidRDefault="008507A7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  <w:r w:rsidRPr="001A2118">
              <w:rPr>
                <w:sz w:val="20"/>
                <w:szCs w:val="20"/>
              </w:rPr>
              <w:t xml:space="preserve">Target for 2024/25 is to engage more children from EYFS and KS1 with extra-curricular sport. </w:t>
            </w:r>
          </w:p>
        </w:tc>
        <w:tc>
          <w:tcPr>
            <w:tcW w:w="4261" w:type="dxa"/>
          </w:tcPr>
          <w:p w14:paraId="5D1F1F51" w14:textId="77777777" w:rsidR="00F063D6" w:rsidRPr="001A2118" w:rsidRDefault="00F063D6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/>
                <w:sz w:val="20"/>
                <w:szCs w:val="20"/>
              </w:rPr>
              <w:t>Extra-Curricular Clubs:</w:t>
            </w:r>
          </w:p>
          <w:p w14:paraId="0E015087" w14:textId="2B3B0355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Total  clubs ran across the year: 18</w:t>
            </w:r>
          </w:p>
          <w:p w14:paraId="637B064F" w14:textId="77777777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53% of children across the whole school</w:t>
            </w:r>
          </w:p>
          <w:p w14:paraId="01ADF88B" w14:textId="77777777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59% of KS2</w:t>
            </w:r>
          </w:p>
          <w:p w14:paraId="0A2498EF" w14:textId="77777777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42% of KS1</w:t>
            </w:r>
          </w:p>
          <w:p w14:paraId="390BB14A" w14:textId="77777777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27% of EYFS</w:t>
            </w:r>
          </w:p>
          <w:p w14:paraId="109D31A7" w14:textId="77777777" w:rsidR="00F063D6" w:rsidRPr="001A2118" w:rsidRDefault="00F063D6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Cs/>
                <w:color w:val="00B050"/>
                <w:sz w:val="20"/>
                <w:szCs w:val="20"/>
              </w:rPr>
            </w:pPr>
          </w:p>
          <w:p w14:paraId="79868CAF" w14:textId="77777777" w:rsidR="00F063D6" w:rsidRPr="001A2118" w:rsidRDefault="00F063D6" w:rsidP="00A10375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/>
                <w:sz w:val="20"/>
                <w:szCs w:val="20"/>
              </w:rPr>
              <w:t>Compared to 22/23:</w:t>
            </w:r>
          </w:p>
          <w:p w14:paraId="39D01E8B" w14:textId="633E24BC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Total clubs ran across the year: 15</w:t>
            </w:r>
          </w:p>
          <w:p w14:paraId="003095D7" w14:textId="77777777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51% of children attending at least one club (whole school)</w:t>
            </w:r>
          </w:p>
          <w:p w14:paraId="62F0F653" w14:textId="77777777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64% of children from KS1</w:t>
            </w:r>
          </w:p>
          <w:p w14:paraId="5126C836" w14:textId="77777777" w:rsidR="00F063D6" w:rsidRPr="001A2118" w:rsidRDefault="00F063D6" w:rsidP="00A10375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52% % of children from KS2</w:t>
            </w:r>
          </w:p>
          <w:p w14:paraId="58BCD876" w14:textId="77777777" w:rsidR="00E6547E" w:rsidRPr="001A2118" w:rsidRDefault="00E6547E" w:rsidP="00A10375">
            <w:pPr>
              <w:tabs>
                <w:tab w:val="left" w:pos="950"/>
              </w:tabs>
              <w:rPr>
                <w:sz w:val="20"/>
                <w:szCs w:val="20"/>
              </w:rPr>
            </w:pPr>
          </w:p>
        </w:tc>
      </w:tr>
    </w:tbl>
    <w:p w14:paraId="25870009" w14:textId="0F7F8C03" w:rsidR="006847EF" w:rsidRPr="006847EF" w:rsidRDefault="006847EF" w:rsidP="006847EF">
      <w:pPr>
        <w:tabs>
          <w:tab w:val="left" w:pos="950"/>
        </w:tabs>
        <w:rPr>
          <w:sz w:val="20"/>
        </w:rPr>
        <w:sectPr w:rsidR="006847EF" w:rsidRPr="006847EF">
          <w:headerReference w:type="default" r:id="rId27"/>
          <w:footerReference w:type="default" r:id="rId28"/>
          <w:pgSz w:w="16840" w:h="11910" w:orient="landscape"/>
          <w:pgMar w:top="1800" w:right="240" w:bottom="1040" w:left="180" w:header="937" w:footer="850" w:gutter="0"/>
          <w:pgNumType w:start="24"/>
          <w:cols w:space="720"/>
        </w:sectPr>
      </w:pPr>
    </w:p>
    <w:tbl>
      <w:tblPr>
        <w:tblStyle w:val="TableGrid"/>
        <w:tblpPr w:leftFromText="180" w:rightFromText="180" w:vertAnchor="page" w:horzAnchor="margin" w:tblpX="250" w:tblpY="1951"/>
        <w:tblW w:w="0" w:type="auto"/>
        <w:tblLook w:val="04A0" w:firstRow="1" w:lastRow="0" w:firstColumn="1" w:lastColumn="0" w:noHBand="0" w:noVBand="1"/>
      </w:tblPr>
      <w:tblGrid>
        <w:gridCol w:w="3681"/>
        <w:gridCol w:w="7938"/>
        <w:gridCol w:w="4082"/>
      </w:tblGrid>
      <w:tr w:rsidR="00386C2B" w:rsidRPr="00F32AB6" w14:paraId="7096168D" w14:textId="77777777" w:rsidTr="00AD2CBD">
        <w:trPr>
          <w:trHeight w:val="699"/>
        </w:trPr>
        <w:tc>
          <w:tcPr>
            <w:tcW w:w="3681" w:type="dxa"/>
          </w:tcPr>
          <w:p w14:paraId="2E9142C8" w14:textId="77777777" w:rsidR="00386C2B" w:rsidRPr="001A2118" w:rsidRDefault="00386C2B" w:rsidP="006F09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lastRenderedPageBreak/>
              <w:t>What are your plans for 2024/25?</w:t>
            </w:r>
          </w:p>
          <w:p w14:paraId="5F31065C" w14:textId="77777777" w:rsidR="00386C2B" w:rsidRPr="001A2118" w:rsidRDefault="00386C2B" w:rsidP="006F09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Intent</w:t>
            </w:r>
          </w:p>
        </w:tc>
        <w:tc>
          <w:tcPr>
            <w:tcW w:w="7938" w:type="dxa"/>
          </w:tcPr>
          <w:p w14:paraId="772FB683" w14:textId="77777777" w:rsidR="00386C2B" w:rsidRPr="001A2118" w:rsidRDefault="00386C2B" w:rsidP="00386C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are you going to action and achieve these plans? </w:t>
            </w:r>
          </w:p>
          <w:p w14:paraId="66703EAD" w14:textId="62082B39" w:rsidR="00386C2B" w:rsidRPr="001A2118" w:rsidRDefault="00386C2B" w:rsidP="00386C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Implementation</w:t>
            </w:r>
          </w:p>
        </w:tc>
        <w:tc>
          <w:tcPr>
            <w:tcW w:w="4082" w:type="dxa"/>
          </w:tcPr>
          <w:p w14:paraId="54E1AC26" w14:textId="415B0AFF" w:rsidR="00386C2B" w:rsidRPr="001A2118" w:rsidRDefault="00386C2B" w:rsidP="006F09D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Costings for each</w:t>
            </w:r>
            <w:r w:rsidR="00951489"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intent/ </w:t>
            </w:r>
            <w:r w:rsidR="00EA3879"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action</w:t>
            </w:r>
          </w:p>
        </w:tc>
      </w:tr>
      <w:tr w:rsidR="00386C2B" w:rsidRPr="00F32AB6" w14:paraId="5868820B" w14:textId="77777777" w:rsidTr="00AD2CBD">
        <w:trPr>
          <w:trHeight w:val="625"/>
        </w:trPr>
        <w:tc>
          <w:tcPr>
            <w:tcW w:w="3681" w:type="dxa"/>
          </w:tcPr>
          <w:p w14:paraId="13218175" w14:textId="4FC29B89" w:rsidR="00DA4D4D" w:rsidRPr="001A2118" w:rsidRDefault="00DA4D4D" w:rsidP="00F11C1F">
            <w:pPr>
              <w:pStyle w:val="TableParagraph"/>
              <w:spacing w:before="18" w:line="235" w:lineRule="auto"/>
              <w:ind w:right="162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Increased knowledge and confidence of all staff, leading to high-quality curriculum PE lessons.</w:t>
            </w:r>
          </w:p>
          <w:p w14:paraId="48EC1CE1" w14:textId="6EF219B7" w:rsidR="00386C2B" w:rsidRPr="001A2118" w:rsidRDefault="00386C2B" w:rsidP="00F11C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29C5059" w14:textId="177C2845" w:rsidR="00C509AB" w:rsidRPr="001A2118" w:rsidRDefault="00C509AB" w:rsidP="00C509AB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PE CPD</w:t>
            </w:r>
            <w:r w:rsidRPr="001A2118">
              <w:rPr>
                <w:rFonts w:asciiTheme="minorHAnsi" w:hAnsiTheme="minorHAnsi" w:cstheme="minorHAnsi"/>
                <w:iCs/>
                <w:spacing w:val="-16"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for </w:t>
            </w:r>
            <w:r w:rsidR="009F5AB2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2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teachers through </w:t>
            </w:r>
            <w:r w:rsidR="00CF68B0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1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 x Curriculum Support Programmes</w:t>
            </w:r>
          </w:p>
          <w:p w14:paraId="3CEEE4FB" w14:textId="3C0CED24" w:rsidR="005F21CE" w:rsidRPr="001A2118" w:rsidRDefault="00C509AB" w:rsidP="005F21CE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Total PE+ Subscription</w:t>
            </w:r>
          </w:p>
          <w:p w14:paraId="10150C15" w14:textId="1CF75FB5" w:rsidR="004717FA" w:rsidRPr="001A2118" w:rsidRDefault="005F21CE" w:rsidP="005F21CE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Subject Leader Support Programme </w:t>
            </w:r>
          </w:p>
          <w:p w14:paraId="6EE16E5A" w14:textId="61279C44" w:rsidR="004717FA" w:rsidRPr="001A2118" w:rsidRDefault="003915AB" w:rsidP="004717F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PE Subject Leadership purchased through Edsential.  A. Barnes to act as PE Subject Leader for our school (due to low staff numbers).</w:t>
            </w:r>
          </w:p>
        </w:tc>
        <w:tc>
          <w:tcPr>
            <w:tcW w:w="4082" w:type="dxa"/>
          </w:tcPr>
          <w:p w14:paraId="20E70616" w14:textId="77777777" w:rsidR="00041629" w:rsidRPr="001A2118" w:rsidRDefault="00041629" w:rsidP="000416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1 x included as part of Premium SLA (£1,150)</w:t>
            </w:r>
          </w:p>
          <w:p w14:paraId="59E14286" w14:textId="77777777" w:rsidR="00041629" w:rsidRPr="001A2118" w:rsidRDefault="00041629" w:rsidP="000416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Included as part of Premium SLA (£350)</w:t>
            </w:r>
          </w:p>
          <w:p w14:paraId="2B136CB8" w14:textId="332C80A8" w:rsidR="00F04353" w:rsidRPr="001A2118" w:rsidRDefault="00F04353" w:rsidP="00F04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Included as part of Premium SLA (£910)</w:t>
            </w:r>
          </w:p>
          <w:p w14:paraId="14E0D1B0" w14:textId="77777777" w:rsidR="004717FA" w:rsidRDefault="003915AB" w:rsidP="000416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£5,850</w:t>
            </w:r>
          </w:p>
          <w:p w14:paraId="170DC4D9" w14:textId="77777777" w:rsidR="00B842DC" w:rsidRDefault="00B842DC" w:rsidP="000416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1CAEBE" w14:textId="1D4725F6" w:rsidR="00B842DC" w:rsidRPr="000D177F" w:rsidRDefault="00B842DC" w:rsidP="0004162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17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£8,260</w:t>
            </w:r>
          </w:p>
        </w:tc>
      </w:tr>
      <w:tr w:rsidR="00386C2B" w:rsidRPr="00F32AB6" w14:paraId="392B0D77" w14:textId="77777777" w:rsidTr="00AD2CBD">
        <w:trPr>
          <w:trHeight w:val="599"/>
        </w:trPr>
        <w:tc>
          <w:tcPr>
            <w:tcW w:w="3681" w:type="dxa"/>
          </w:tcPr>
          <w:p w14:paraId="3C51C3BA" w14:textId="77D5B10E" w:rsidR="00386C2B" w:rsidRPr="001A2118" w:rsidRDefault="00AE38EA" w:rsidP="00F11C1F">
            <w:pPr>
              <w:pStyle w:val="TableParagraph"/>
              <w:spacing w:before="18" w:line="235" w:lineRule="auto"/>
              <w:ind w:right="162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To increase physical activity levels to ensure children are meeting the active 30 minutes within school.</w:t>
            </w:r>
          </w:p>
        </w:tc>
        <w:tc>
          <w:tcPr>
            <w:tcW w:w="7938" w:type="dxa"/>
          </w:tcPr>
          <w:p w14:paraId="6D9ED32C" w14:textId="4F485E9B" w:rsidR="00AE38EA" w:rsidRPr="001A2118" w:rsidRDefault="00AE38EA" w:rsidP="00AE38EA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Extra-curricular clubs</w:t>
            </w:r>
            <w:r w:rsidR="00F11C1F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delivered each half term</w:t>
            </w:r>
            <w:r w:rsidR="005D3F10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through Edsential. </w:t>
            </w:r>
            <w:r w:rsidR="00C071BC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These will be tailored to </w:t>
            </w:r>
            <w:r w:rsidR="0008181A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target different groups of children across the year and ensure we are offering a broad range of extra-curricular activities for children to access. </w:t>
            </w:r>
          </w:p>
          <w:p w14:paraId="22044DFA" w14:textId="77777777" w:rsidR="0008181A" w:rsidRPr="001A2118" w:rsidRDefault="0008181A" w:rsidP="0008181A">
            <w:pPr>
              <w:pStyle w:val="TableParagraph"/>
              <w:spacing w:before="18" w:line="235" w:lineRule="auto"/>
              <w:ind w:left="440" w:right="16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10A72414" w14:textId="1C4D9021" w:rsidR="00A14D3E" w:rsidRPr="001A2118" w:rsidRDefault="00A14D3E" w:rsidP="00A14D3E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Dance afterschool club running all year. </w:t>
            </w:r>
          </w:p>
          <w:p w14:paraId="66A5259B" w14:textId="77777777" w:rsidR="00386C2B" w:rsidRPr="001A2118" w:rsidRDefault="00386C2B" w:rsidP="006F09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0CF055" w14:textId="2018EDCF" w:rsidR="00070F61" w:rsidRPr="001A2118" w:rsidRDefault="00070F61" w:rsidP="00070F6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Edsential PlayMaker Award</w:t>
            </w:r>
            <w:r w:rsidR="00163451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– Training for up to 15 children from Year 5/6 to lead activities for EYFS and Key Stage 1 at lunchtimes. </w:t>
            </w:r>
          </w:p>
        </w:tc>
        <w:tc>
          <w:tcPr>
            <w:tcW w:w="4082" w:type="dxa"/>
          </w:tcPr>
          <w:p w14:paraId="119DAFC8" w14:textId="7F31F2CC" w:rsidR="005D3F10" w:rsidRPr="001A2118" w:rsidRDefault="00EF0F60" w:rsidP="00B135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3 x afterschool clubs included as part of Premium SLA (3 x £395)</w:t>
            </w:r>
            <w:r w:rsidR="00B13571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="00097810" w:rsidRPr="001A211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D3F10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x additional </w:t>
            </w:r>
            <w:r w:rsidR="00A14D3E" w:rsidRPr="001A2118">
              <w:rPr>
                <w:rFonts w:asciiTheme="minorHAnsi" w:hAnsiTheme="minorHAnsi" w:cstheme="minorHAnsi"/>
                <w:sz w:val="20"/>
                <w:szCs w:val="20"/>
              </w:rPr>
              <w:t>afterschool club through Edsential (£395)</w:t>
            </w:r>
          </w:p>
          <w:p w14:paraId="14389D3D" w14:textId="77777777" w:rsidR="00B13571" w:rsidRPr="001A2118" w:rsidRDefault="00B13571" w:rsidP="00B135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8FC510" w14:textId="23DD1434" w:rsidR="00A14D3E" w:rsidRPr="001A2118" w:rsidRDefault="00A14D3E" w:rsidP="005D3F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="00EF0F60" w:rsidRPr="001A211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ce Club running all year </w:t>
            </w:r>
            <w:r w:rsidR="0060330D" w:rsidRPr="001A2118">
              <w:rPr>
                <w:rFonts w:asciiTheme="minorHAnsi" w:hAnsiTheme="minorHAnsi" w:cstheme="minorHAnsi"/>
                <w:sz w:val="20"/>
                <w:szCs w:val="20"/>
              </w:rPr>
              <w:t>(£1,365)</w:t>
            </w:r>
          </w:p>
          <w:p w14:paraId="1DAFF757" w14:textId="77777777" w:rsidR="00EF0F60" w:rsidRPr="001A2118" w:rsidRDefault="00EF0F60" w:rsidP="00EF0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AB8666" w14:textId="02B077C9" w:rsidR="00EF0F60" w:rsidRPr="001A2118" w:rsidRDefault="00EF0F60" w:rsidP="00EF0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Included as part of Premium SLA (£930)</w:t>
            </w:r>
          </w:p>
          <w:p w14:paraId="28B644F4" w14:textId="77777777" w:rsidR="00386C2B" w:rsidRDefault="00386C2B" w:rsidP="006F09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CE8758" w14:textId="24DC3F78" w:rsidR="00F96F7A" w:rsidRPr="000D177F" w:rsidRDefault="00F96F7A" w:rsidP="006F09D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17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£</w:t>
            </w:r>
            <w:r w:rsidR="00B842DC" w:rsidRPr="000D17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4,270</w:t>
            </w:r>
          </w:p>
        </w:tc>
      </w:tr>
      <w:tr w:rsidR="00386C2B" w:rsidRPr="00F32AB6" w14:paraId="33ACA7C6" w14:textId="77777777" w:rsidTr="00AD2CBD">
        <w:trPr>
          <w:trHeight w:val="599"/>
        </w:trPr>
        <w:tc>
          <w:tcPr>
            <w:tcW w:w="3681" w:type="dxa"/>
          </w:tcPr>
          <w:p w14:paraId="375C8990" w14:textId="2808ECD0" w:rsidR="004756A2" w:rsidRPr="001A2118" w:rsidRDefault="004756A2" w:rsidP="004756A2">
            <w:pPr>
              <w:pStyle w:val="TableParagraph"/>
              <w:spacing w:before="18" w:line="235" w:lineRule="auto"/>
              <w:ind w:right="162"/>
              <w:jc w:val="center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To use physical activity to support mental wellbeing.</w:t>
            </w:r>
          </w:p>
          <w:p w14:paraId="43B0678C" w14:textId="3125874D" w:rsidR="008B0D45" w:rsidRPr="001A2118" w:rsidRDefault="008B0D45" w:rsidP="004756A2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38" w:type="dxa"/>
          </w:tcPr>
          <w:p w14:paraId="18379666" w14:textId="0D273FF9" w:rsidR="004756A2" w:rsidRPr="001A2118" w:rsidRDefault="004756A2" w:rsidP="004756A2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Edsential Personal Best Programme </w:t>
            </w:r>
            <w:r w:rsidR="00AB6C4D"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(</w:t>
            </w:r>
            <w:r w:rsidR="008A36AE"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1</w:t>
            </w:r>
            <w:r w:rsidR="00AB6C4D"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 x 6-week programmes delivered throughout the year to target different year groups / children)</w:t>
            </w:r>
          </w:p>
          <w:p w14:paraId="279172E4" w14:textId="77777777" w:rsidR="004756A2" w:rsidRPr="001A2118" w:rsidRDefault="004756A2" w:rsidP="004756A2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</w:p>
          <w:p w14:paraId="11F15246" w14:textId="3FD24CD2" w:rsidR="004756A2" w:rsidRPr="001A2118" w:rsidRDefault="004756A2" w:rsidP="004756A2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right="162"/>
              <w:rPr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Edsential Rainbow Programme </w:t>
            </w:r>
            <w:r w:rsidR="00AB6C4D"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(2 x 6-week programmes delivered throughout the year to target different year groups / children)</w:t>
            </w:r>
          </w:p>
          <w:p w14:paraId="47C4FF98" w14:textId="1730A30D" w:rsidR="00386C2B" w:rsidRPr="001A2118" w:rsidRDefault="00386C2B" w:rsidP="006F09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82" w:type="dxa"/>
          </w:tcPr>
          <w:p w14:paraId="0EC8484D" w14:textId="034BD860" w:rsidR="00E45D2D" w:rsidRPr="001A2118" w:rsidRDefault="00E45D2D" w:rsidP="00E45D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1 x included as part of Premium SLA from 23-24 </w:t>
            </w:r>
            <w:r w:rsidRPr="001A211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(No cost as carried over from 2023-24)</w:t>
            </w:r>
          </w:p>
          <w:p w14:paraId="5806118A" w14:textId="77777777" w:rsidR="008A36AE" w:rsidRPr="001A2118" w:rsidRDefault="008A36AE" w:rsidP="006F09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46CAB5" w14:textId="77777777" w:rsidR="00B93981" w:rsidRDefault="00E45D2D" w:rsidP="003829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2 x included as part of Premium SLA (£1,150)</w:t>
            </w:r>
          </w:p>
          <w:p w14:paraId="48A95B29" w14:textId="77777777" w:rsidR="00C000B8" w:rsidRDefault="00C000B8" w:rsidP="003829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812D1D" w14:textId="6CC04B16" w:rsidR="00C000B8" w:rsidRPr="00F96F7A" w:rsidRDefault="00C000B8" w:rsidP="003829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6F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£</w:t>
            </w:r>
            <w:r w:rsidR="00F96F7A" w:rsidRPr="00F96F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2,300</w:t>
            </w:r>
          </w:p>
        </w:tc>
      </w:tr>
      <w:tr w:rsidR="00DA4D4D" w:rsidRPr="00F32AB6" w14:paraId="2418F057" w14:textId="77777777" w:rsidTr="00ED75E6">
        <w:trPr>
          <w:trHeight w:val="1035"/>
        </w:trPr>
        <w:tc>
          <w:tcPr>
            <w:tcW w:w="3681" w:type="dxa"/>
          </w:tcPr>
          <w:p w14:paraId="4EF93725" w14:textId="423A105B" w:rsidR="00DA4D4D" w:rsidRPr="001A2118" w:rsidRDefault="001D49CF" w:rsidP="00382966">
            <w:pPr>
              <w:pStyle w:val="TableParagraph"/>
              <w:spacing w:before="18" w:line="235" w:lineRule="auto"/>
              <w:ind w:right="162"/>
              <w:jc w:val="center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To use school sport to develop social skills and promote physical activity outside of school</w:t>
            </w:r>
            <w:r w:rsidR="00382966"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.</w:t>
            </w:r>
          </w:p>
        </w:tc>
        <w:tc>
          <w:tcPr>
            <w:tcW w:w="7938" w:type="dxa"/>
          </w:tcPr>
          <w:p w14:paraId="303A401A" w14:textId="77777777" w:rsidR="00DA4D4D" w:rsidRPr="001A2118" w:rsidRDefault="001D49CF" w:rsidP="001D49C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Competitions and Events, including Edsential Competitions for All Programme</w:t>
            </w:r>
          </w:p>
          <w:p w14:paraId="5BF9FB82" w14:textId="77777777" w:rsidR="00382966" w:rsidRPr="001A2118" w:rsidRDefault="00382966" w:rsidP="00382966">
            <w:pPr>
              <w:pStyle w:val="ListParagraph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C558CA" w14:textId="077E03CD" w:rsidR="00C363BF" w:rsidRPr="001A2118" w:rsidRDefault="00C363BF" w:rsidP="001D49C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Access to Wirral School Games competitions and events</w:t>
            </w:r>
          </w:p>
        </w:tc>
        <w:tc>
          <w:tcPr>
            <w:tcW w:w="4082" w:type="dxa"/>
          </w:tcPr>
          <w:p w14:paraId="4F1B8BA7" w14:textId="5F17FF49" w:rsidR="00382966" w:rsidRPr="001A2118" w:rsidRDefault="003E4727" w:rsidP="003E4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Included as part of Premium SLA (£425)</w:t>
            </w:r>
          </w:p>
          <w:p w14:paraId="4AEA8B05" w14:textId="77777777" w:rsidR="00C363BF" w:rsidRPr="001A2118" w:rsidRDefault="003E4727" w:rsidP="003E4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Wirral School Games – No cost to access.</w:t>
            </w:r>
          </w:p>
          <w:p w14:paraId="2616A842" w14:textId="77777777" w:rsidR="0042501B" w:rsidRPr="001A2118" w:rsidRDefault="0042501B" w:rsidP="003E4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Sports Day Venue Hire - </w:t>
            </w:r>
            <w:r w:rsidR="001D657C" w:rsidRPr="001A2118">
              <w:rPr>
                <w:rFonts w:asciiTheme="minorHAnsi" w:hAnsiTheme="minorHAnsi" w:cstheme="minorHAnsi"/>
                <w:sz w:val="20"/>
                <w:szCs w:val="20"/>
              </w:rPr>
              <w:t>£353.95</w:t>
            </w:r>
          </w:p>
          <w:p w14:paraId="33F6F901" w14:textId="7AED05F3" w:rsidR="001D657C" w:rsidRPr="001A2118" w:rsidRDefault="001D657C" w:rsidP="003E4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Sports Day Coach Hire </w:t>
            </w:r>
            <w:r w:rsidR="003C1F65" w:rsidRPr="001A211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44C5">
              <w:rPr>
                <w:rFonts w:asciiTheme="minorHAnsi" w:hAnsiTheme="minorHAnsi" w:cstheme="minorHAnsi"/>
                <w:sz w:val="20"/>
                <w:szCs w:val="20"/>
              </w:rPr>
              <w:t>£360</w:t>
            </w:r>
          </w:p>
          <w:p w14:paraId="39541003" w14:textId="77777777" w:rsidR="003C1F65" w:rsidRDefault="003C1F65" w:rsidP="003E472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Dance Costume Hire - £160</w:t>
            </w:r>
          </w:p>
          <w:p w14:paraId="32EC08C3" w14:textId="06091312" w:rsidR="00920054" w:rsidRPr="00C000B8" w:rsidRDefault="00C000B8" w:rsidP="003E472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000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£</w:t>
            </w:r>
            <w:r w:rsidR="00173F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1,299.95</w:t>
            </w:r>
          </w:p>
        </w:tc>
      </w:tr>
      <w:tr w:rsidR="00AD2CBD" w:rsidRPr="00F32AB6" w14:paraId="2533BF54" w14:textId="77777777" w:rsidTr="00AD2CBD">
        <w:trPr>
          <w:trHeight w:val="599"/>
        </w:trPr>
        <w:tc>
          <w:tcPr>
            <w:tcW w:w="3681" w:type="dxa"/>
          </w:tcPr>
          <w:p w14:paraId="35A357A3" w14:textId="4AAA5BE5" w:rsidR="00ED75E6" w:rsidRPr="001A2118" w:rsidRDefault="00A704EB" w:rsidP="00382966">
            <w:pPr>
              <w:pStyle w:val="TableParagraph"/>
              <w:spacing w:before="18" w:line="235" w:lineRule="auto"/>
              <w:ind w:left="122" w:right="162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To promote ‘Healthy Lifestyles’ through PE, sport and physical activity.</w:t>
            </w:r>
          </w:p>
        </w:tc>
        <w:tc>
          <w:tcPr>
            <w:tcW w:w="7938" w:type="dxa"/>
          </w:tcPr>
          <w:p w14:paraId="5665D4B7" w14:textId="28DD8419" w:rsidR="00AD2CBD" w:rsidRPr="001A2118" w:rsidRDefault="00A704EB" w:rsidP="001D49C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Edsential Fitness and Nutrition Workshops (x2)</w:t>
            </w:r>
          </w:p>
        </w:tc>
        <w:tc>
          <w:tcPr>
            <w:tcW w:w="4082" w:type="dxa"/>
          </w:tcPr>
          <w:p w14:paraId="2F8315AA" w14:textId="77777777" w:rsidR="00AD2CBD" w:rsidRDefault="00382966" w:rsidP="006F09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Included as part of Premium SLA (£550)</w:t>
            </w:r>
          </w:p>
          <w:p w14:paraId="2807F03C" w14:textId="77777777" w:rsidR="000D177F" w:rsidRDefault="000D177F" w:rsidP="006F09D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17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£550</w:t>
            </w:r>
          </w:p>
          <w:p w14:paraId="3E3D010A" w14:textId="77777777" w:rsidR="006067B9" w:rsidRDefault="006067B9" w:rsidP="006F09D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B9E5BC8" w14:textId="0FF39C9E" w:rsidR="006067B9" w:rsidRPr="000D177F" w:rsidRDefault="006067B9" w:rsidP="006F09D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Total - </w:t>
            </w:r>
            <w:r w:rsidR="006D71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£16,</w:t>
            </w:r>
            <w:r w:rsidR="00B6609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679.95</w:t>
            </w:r>
          </w:p>
        </w:tc>
      </w:tr>
    </w:tbl>
    <w:p w14:paraId="2C7FCE35" w14:textId="13DAADF6" w:rsidR="004C69E6" w:rsidRDefault="006F09D8" w:rsidP="006F09D8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09C0BEEE" wp14:editId="230C8A77">
                <wp:simplePos x="0" y="0"/>
                <wp:positionH relativeFrom="page">
                  <wp:posOffset>300990</wp:posOffset>
                </wp:positionH>
                <wp:positionV relativeFrom="page">
                  <wp:posOffset>465455</wp:posOffset>
                </wp:positionV>
                <wp:extent cx="2983865" cy="26670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386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6ABC6" w14:textId="77777777" w:rsidR="006F09D8" w:rsidRDefault="006F09D8" w:rsidP="006F09D8">
                            <w:pPr>
                              <w:spacing w:line="407" w:lineRule="exact"/>
                              <w:ind w:left="20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Intended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t>2024/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instrText xml:space="preserve"> PAGE </w:instrTex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t>25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C0BEEE" id="Textbox 36" o:spid="_x0000_s1027" type="#_x0000_t202" style="position:absolute;margin-left:23.7pt;margin-top:36.65pt;width:234.95pt;height:2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" filled="f" stroked="f">
                <v:textbox inset="0,0,0,0">
                  <w:txbxContent>
                    <w:p w14:paraId="7BB6ABC6" w14:textId="77777777" w:rsidR="006F09D8" w:rsidRDefault="006F09D8" w:rsidP="006F09D8">
                      <w:pPr>
                        <w:spacing w:line="407" w:lineRule="exact"/>
                        <w:ind w:left="20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color w:val="FFFFFF"/>
                          <w:sz w:val="38"/>
                        </w:rPr>
                        <w:t>Intended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actions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t>2024/</w: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fldChar w:fldCharType="begin"/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instrText xml:space="preserve"> PAGE </w:instrTex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fldChar w:fldCharType="separate"/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t>25</w: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592704" behindDoc="1" locked="0" layoutInCell="1" allowOverlap="1" wp14:anchorId="60364695" wp14:editId="4F3FB5F5">
                <wp:simplePos x="0" y="0"/>
                <wp:positionH relativeFrom="page">
                  <wp:posOffset>218440</wp:posOffset>
                </wp:positionH>
                <wp:positionV relativeFrom="page">
                  <wp:posOffset>332105</wp:posOffset>
                </wp:positionV>
                <wp:extent cx="9218295" cy="54991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18295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18295" h="549910">
                              <a:moveTo>
                                <a:pt x="9218258" y="549830"/>
                              </a:moveTo>
                              <a:lnTo>
                                <a:pt x="0" y="549830"/>
                              </a:lnTo>
                              <a:lnTo>
                                <a:pt x="0" y="0"/>
                              </a:lnTo>
                              <a:lnTo>
                                <a:pt x="9218258" y="0"/>
                              </a:lnTo>
                              <a:lnTo>
                                <a:pt x="9218258" y="549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E5F817" id="Graphic 35" o:spid="_x0000_s1026" style="position:absolute;margin-left:17.2pt;margin-top:26.15pt;width:725.85pt;height:43.3pt;z-index:-2517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BlDkOb4QAAAAoBAAAPAAAAAAAAAAAAAAAAAH8EAABkcnMv&#10;ZG93bnJldi54bWxQSwUGAAAAAAQABADzAAAAjQUAAAAA&#10;" path="m9218258,549830l,549830,,,9218258,r,549830xe" fillcolor="#0049ac" stroked="f">
                <v:path arrowok="t"/>
                <w10:wrap anchorx="page" anchory="page"/>
              </v:shape>
            </w:pict>
          </mc:Fallback>
        </mc:AlternateContent>
      </w:r>
    </w:p>
    <w:p w14:paraId="3E1698B4" w14:textId="411301D7" w:rsidR="004C69E6" w:rsidRDefault="004C69E6">
      <w:pPr>
        <w:rPr>
          <w:sz w:val="20"/>
        </w:rPr>
        <w:sectPr w:rsidR="004C69E6">
          <w:headerReference w:type="default" r:id="rId29"/>
          <w:footerReference w:type="default" r:id="rId30"/>
          <w:pgSz w:w="16840" w:h="11910" w:orient="landscape"/>
          <w:pgMar w:top="1800" w:right="240" w:bottom="1040" w:left="180" w:header="937" w:footer="850" w:gutter="0"/>
          <w:cols w:space="720"/>
        </w:sectPr>
      </w:pPr>
    </w:p>
    <w:p w14:paraId="03ECF5E1" w14:textId="5C1FCEDE" w:rsidR="004C69E6" w:rsidRDefault="000C4D95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89312" behindDoc="1" locked="0" layoutInCell="1" allowOverlap="1" wp14:anchorId="06E41A43" wp14:editId="645133E3">
                <wp:simplePos x="0" y="0"/>
                <wp:positionH relativeFrom="page">
                  <wp:posOffset>533400</wp:posOffset>
                </wp:positionH>
                <wp:positionV relativeFrom="page">
                  <wp:posOffset>533400</wp:posOffset>
                </wp:positionV>
                <wp:extent cx="6096000" cy="266700"/>
                <wp:effectExtent l="0" t="0" r="0" b="0"/>
                <wp:wrapNone/>
                <wp:docPr id="1006951332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00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75131A" w14:textId="77777777" w:rsidR="000C4D95" w:rsidRDefault="000C4D95" w:rsidP="000C4D95">
                            <w:pPr>
                              <w:spacing w:line="407" w:lineRule="exact"/>
                              <w:ind w:left="20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Expected impact/sustainability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supporting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t>evidence</w:t>
                            </w:r>
                          </w:p>
                          <w:p w14:paraId="1D6AB9C5" w14:textId="77777777" w:rsidR="000C4D95" w:rsidRDefault="000C4D95" w:rsidP="000C4D95">
                            <w:pPr>
                              <w:spacing w:line="407" w:lineRule="exact"/>
                              <w:ind w:left="20"/>
                              <w:rPr>
                                <w:b/>
                                <w:sz w:val="3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E41A43" id="Textbox 45" o:spid="_x0000_s1028" type="#_x0000_t202" style="position:absolute;margin-left:42pt;margin-top:42pt;width:480pt;height:21pt;z-index:-2515271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" filled="f" stroked="f">
                <v:textbox inset="0,0,0,0">
                  <w:txbxContent>
                    <w:p w14:paraId="6375131A" w14:textId="77777777" w:rsidR="000C4D95" w:rsidRDefault="000C4D95" w:rsidP="000C4D95">
                      <w:pPr>
                        <w:spacing w:line="407" w:lineRule="exact"/>
                        <w:ind w:left="20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color w:val="FFFFFF"/>
                          <w:sz w:val="38"/>
                        </w:rPr>
                        <w:t>Expected impact/sustainability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supporting</w:t>
                      </w:r>
                      <w:r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8"/>
                        </w:rPr>
                        <w:t>evidence</w:t>
                      </w:r>
                    </w:p>
                    <w:p w14:paraId="1D6AB9C5" w14:textId="77777777" w:rsidR="000C4D95" w:rsidRDefault="000C4D95" w:rsidP="000C4D95">
                      <w:pPr>
                        <w:spacing w:line="407" w:lineRule="exact"/>
                        <w:ind w:left="20"/>
                        <w:rPr>
                          <w:b/>
                          <w:sz w:val="3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2A0758FA" wp14:editId="417DD2A2">
                <wp:simplePos x="0" y="0"/>
                <wp:positionH relativeFrom="page">
                  <wp:posOffset>279400</wp:posOffset>
                </wp:positionH>
                <wp:positionV relativeFrom="page">
                  <wp:posOffset>432435</wp:posOffset>
                </wp:positionV>
                <wp:extent cx="9218295" cy="549910"/>
                <wp:effectExtent l="0" t="0" r="0" b="0"/>
                <wp:wrapNone/>
                <wp:docPr id="1683053376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18295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18295" h="549910">
                              <a:moveTo>
                                <a:pt x="9218258" y="549830"/>
                              </a:moveTo>
                              <a:lnTo>
                                <a:pt x="0" y="549830"/>
                              </a:lnTo>
                              <a:lnTo>
                                <a:pt x="0" y="0"/>
                              </a:lnTo>
                              <a:lnTo>
                                <a:pt x="9218258" y="0"/>
                              </a:lnTo>
                              <a:lnTo>
                                <a:pt x="9218258" y="549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32E69C" id="Graphic 53" o:spid="_x0000_s1026" style="position:absolute;margin-left:22pt;margin-top:34.05pt;width:725.85pt;height:43.3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A5RbZM4QAAAAoBAAAPAAAAAAAAAAAAAAAAAH8EAABkcnMv&#10;ZG93bnJldi54bWxQSwUGAAAAAAQABADzAAAAjQUAAAAA&#10;" path="m9218258,549830l,549830,,,9218258,r,549830xe" fillcolor="#0049ac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15734" w:type="dxa"/>
        <w:tblInd w:w="392" w:type="dxa"/>
        <w:tblLook w:val="04A0" w:firstRow="1" w:lastRow="0" w:firstColumn="1" w:lastColumn="0" w:noHBand="0" w:noVBand="1"/>
      </w:tblPr>
      <w:tblGrid>
        <w:gridCol w:w="3544"/>
        <w:gridCol w:w="8108"/>
        <w:gridCol w:w="4082"/>
      </w:tblGrid>
      <w:tr w:rsidR="00D50388" w:rsidRPr="0023216D" w14:paraId="75A0724B" w14:textId="77777777" w:rsidTr="004902BC">
        <w:trPr>
          <w:trHeight w:val="623"/>
        </w:trPr>
        <w:tc>
          <w:tcPr>
            <w:tcW w:w="3544" w:type="dxa"/>
          </w:tcPr>
          <w:p w14:paraId="653F81AC" w14:textId="3E65D976" w:rsidR="00D50388" w:rsidRPr="001A2118" w:rsidRDefault="00D50388" w:rsidP="00374904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Intent / Action</w:t>
            </w:r>
          </w:p>
        </w:tc>
        <w:tc>
          <w:tcPr>
            <w:tcW w:w="8108" w:type="dxa"/>
          </w:tcPr>
          <w:p w14:paraId="55B6BCA5" w14:textId="1BC4BAD0" w:rsidR="00D50388" w:rsidRPr="001A2118" w:rsidRDefault="00D50388" w:rsidP="00374904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What impact/intended impact/sustainability are you expecting?</w:t>
            </w:r>
          </w:p>
          <w:p w14:paraId="03C8713E" w14:textId="01C1428A" w:rsidR="00D50388" w:rsidRPr="001A2118" w:rsidRDefault="00D50388" w:rsidP="00374904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082" w:type="dxa"/>
          </w:tcPr>
          <w:p w14:paraId="3BACF785" w14:textId="257BD055" w:rsidR="00D50388" w:rsidRPr="001A2118" w:rsidRDefault="00D50388" w:rsidP="00374904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How will you know? What evidence do you have or expect to have?</w:t>
            </w:r>
          </w:p>
        </w:tc>
      </w:tr>
      <w:tr w:rsidR="00E92362" w:rsidRPr="0023216D" w14:paraId="1CAF6DA2" w14:textId="77777777" w:rsidTr="004902BC">
        <w:trPr>
          <w:trHeight w:val="734"/>
        </w:trPr>
        <w:tc>
          <w:tcPr>
            <w:tcW w:w="3544" w:type="dxa"/>
          </w:tcPr>
          <w:p w14:paraId="1B9824AF" w14:textId="77777777" w:rsidR="00E92362" w:rsidRPr="001A2118" w:rsidRDefault="00E92362" w:rsidP="00E92362">
            <w:pPr>
              <w:pStyle w:val="TableParagraph"/>
              <w:spacing w:before="18" w:line="235" w:lineRule="auto"/>
              <w:ind w:right="162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Increased knowledge and confidence of all staff, leading to high-quality curriculum PE lessons.</w:t>
            </w:r>
          </w:p>
          <w:p w14:paraId="79D29B6A" w14:textId="77777777" w:rsidR="00E92362" w:rsidRPr="001A2118" w:rsidRDefault="00E92362" w:rsidP="00E92362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FC4BB4" w14:textId="6BF5A0EA" w:rsidR="00E92362" w:rsidRPr="001A2118" w:rsidRDefault="00E92362" w:rsidP="00E92362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PE CPD</w:t>
            </w:r>
            <w:r w:rsidRPr="001A2118">
              <w:rPr>
                <w:rFonts w:asciiTheme="minorHAnsi" w:hAnsiTheme="minorHAnsi" w:cstheme="minorHAnsi"/>
                <w:iCs/>
                <w:spacing w:val="-16"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for </w:t>
            </w:r>
            <w:r w:rsidR="00CF68B0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2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teachers through </w:t>
            </w:r>
            <w:r w:rsidR="00CF68B0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1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 x Curriculum Support Programmes</w:t>
            </w:r>
          </w:p>
          <w:p w14:paraId="4FF0EE6A" w14:textId="77777777" w:rsidR="00E92362" w:rsidRPr="001A2118" w:rsidRDefault="00E92362" w:rsidP="00E92362">
            <w:pPr>
              <w:pStyle w:val="TableParagraph"/>
              <w:spacing w:before="18" w:line="235" w:lineRule="auto"/>
              <w:ind w:left="440"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</w:p>
          <w:p w14:paraId="68F730EC" w14:textId="77777777" w:rsidR="00E92362" w:rsidRPr="001A2118" w:rsidRDefault="00E92362" w:rsidP="00E92362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Total PE+ Subscription</w:t>
            </w:r>
          </w:p>
          <w:p w14:paraId="6E1CB475" w14:textId="77777777" w:rsidR="00E92362" w:rsidRPr="001A2118" w:rsidRDefault="00E92362" w:rsidP="00E92362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</w:p>
          <w:p w14:paraId="255561C8" w14:textId="6A877D20" w:rsidR="00E92362" w:rsidRPr="001A2118" w:rsidRDefault="00E92362" w:rsidP="00E92362">
            <w:pPr>
              <w:pStyle w:val="BodyTex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Edsential Subject Leader Support Programme</w:t>
            </w:r>
          </w:p>
        </w:tc>
        <w:tc>
          <w:tcPr>
            <w:tcW w:w="8108" w:type="dxa"/>
          </w:tcPr>
          <w:p w14:paraId="35A0BE26" w14:textId="77777777" w:rsidR="006B1FFC" w:rsidRPr="001A2118" w:rsidRDefault="006B1FFC" w:rsidP="006B1FFC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Proposed Impact: </w:t>
            </w:r>
          </w:p>
          <w:p w14:paraId="3E0A7A8A" w14:textId="5BBD415C" w:rsidR="0023216D" w:rsidRPr="001A2118" w:rsidRDefault="0023216D" w:rsidP="00B7358C">
            <w:pPr>
              <w:pStyle w:val="TableParagraph"/>
              <w:numPr>
                <w:ilvl w:val="0"/>
                <w:numId w:val="5"/>
              </w:numPr>
              <w:spacing w:before="18" w:line="235" w:lineRule="auto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Primary</w:t>
            </w:r>
            <w:r w:rsidRPr="001A2118">
              <w:rPr>
                <w:rFonts w:asciiTheme="minorHAnsi" w:hAnsiTheme="minorHAnsi" w:cstheme="minorHAnsi"/>
                <w:iCs/>
                <w:spacing w:val="-16"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teachers </w:t>
            </w:r>
            <w:r w:rsidR="001A04BF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will be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more competent and confident to deliver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effective</w:t>
            </w:r>
            <w:r w:rsidRPr="001A2118">
              <w:rPr>
                <w:rFonts w:asciiTheme="minorHAnsi" w:hAnsiTheme="minorHAnsi" w:cstheme="minorHAnsi"/>
                <w:iCs/>
                <w:spacing w:val="-12"/>
                <w:sz w:val="20"/>
                <w:szCs w:val="20"/>
              </w:rPr>
              <w:t xml:space="preserve"> curriculum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PE lessons having taken part in 6 x ½ days of PE CPD each (staff audits). </w:t>
            </w:r>
          </w:p>
          <w:p w14:paraId="330BD28E" w14:textId="0F0F36F4" w:rsidR="0023216D" w:rsidRPr="001A2118" w:rsidRDefault="0023216D" w:rsidP="00B7358C">
            <w:pPr>
              <w:pStyle w:val="TableParagraph"/>
              <w:numPr>
                <w:ilvl w:val="0"/>
                <w:numId w:val="5"/>
              </w:numPr>
              <w:spacing w:before="18" w:line="235" w:lineRule="auto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Lesson observations </w:t>
            </w:r>
            <w:r w:rsidR="00AA4FF4"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will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show pupils receive Quality First Teaching across the whole PE curriculum - supported through our Total PE+ subscription, including making links to wider curriculum and supporting social development. </w:t>
            </w:r>
          </w:p>
          <w:p w14:paraId="679963EE" w14:textId="099B0C62" w:rsidR="0023216D" w:rsidRPr="001A2118" w:rsidRDefault="0023216D" w:rsidP="00B7358C">
            <w:pPr>
              <w:pStyle w:val="TableParagraph"/>
              <w:numPr>
                <w:ilvl w:val="0"/>
                <w:numId w:val="5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Curriculum PE assessments</w:t>
            </w:r>
            <w:r w:rsidR="00AA4FF4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will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show an increased number of children working at age-related expectations for PE. </w:t>
            </w:r>
          </w:p>
          <w:p w14:paraId="2A704106" w14:textId="77777777" w:rsidR="00E92362" w:rsidRPr="001A2118" w:rsidRDefault="00E92362" w:rsidP="00E92362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531E2B" w14:textId="77777777" w:rsidR="0003623F" w:rsidRPr="001A2118" w:rsidRDefault="0003623F" w:rsidP="00B7358C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sustainability will be achieved: </w:t>
            </w:r>
          </w:p>
          <w:p w14:paraId="6FC5473D" w14:textId="77777777" w:rsidR="002545E2" w:rsidRPr="001A2118" w:rsidRDefault="002545E2" w:rsidP="00B7358C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CPD will have a lasting impact upon teaching and learning. </w:t>
            </w:r>
          </w:p>
          <w:p w14:paraId="274DA44E" w14:textId="67492C1E" w:rsidR="002545E2" w:rsidRPr="001A2118" w:rsidRDefault="002545E2" w:rsidP="00B7358C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Staff will be confident and competent teaching a range of curriculum areas. These in turn can be used to support our school in the future e.g. staff leading extra-curricular clubs</w:t>
            </w:r>
            <w:r w:rsidR="00B7358C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4082" w:type="dxa"/>
          </w:tcPr>
          <w:p w14:paraId="37785983" w14:textId="77777777" w:rsidR="00E92362" w:rsidRPr="001A2118" w:rsidRDefault="006F55CD" w:rsidP="00B7358C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will impact be measured: </w:t>
            </w:r>
          </w:p>
          <w:p w14:paraId="21D25184" w14:textId="2B9B5779" w:rsidR="006F55CD" w:rsidRPr="001A2118" w:rsidRDefault="006F55CD" w:rsidP="00B7358C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Staff Voice across the year</w:t>
            </w:r>
            <w:r w:rsidR="00B7358C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will show a growing </w:t>
            </w:r>
            <w:r w:rsidR="00951F44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confidence with the teaching of PE. </w:t>
            </w:r>
          </w:p>
          <w:p w14:paraId="2CB35EC8" w14:textId="0B8C0D03" w:rsidR="002545E2" w:rsidRPr="001A2118" w:rsidRDefault="002545E2" w:rsidP="00B7358C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Edsential Impact Reports for Curriculum Support Programmes. </w:t>
            </w:r>
          </w:p>
          <w:p w14:paraId="3CD24A78" w14:textId="77777777" w:rsidR="006F55CD" w:rsidRPr="001A2118" w:rsidRDefault="006F55CD" w:rsidP="00B7358C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Pupil Voice to highlight the impact of CPD upon PE lessons. </w:t>
            </w:r>
          </w:p>
          <w:p w14:paraId="1737B670" w14:textId="77777777" w:rsidR="006F55CD" w:rsidRPr="001A2118" w:rsidRDefault="006F55CD" w:rsidP="00B7358C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Curriculum PE attainment data. </w:t>
            </w:r>
          </w:p>
          <w:p w14:paraId="68A4FDF4" w14:textId="60946C8C" w:rsidR="00253179" w:rsidRPr="001A2118" w:rsidRDefault="00253179" w:rsidP="00B7358C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Class PE floor books. </w:t>
            </w:r>
          </w:p>
        </w:tc>
      </w:tr>
      <w:tr w:rsidR="00E92362" w:rsidRPr="0023216D" w14:paraId="703C4BC4" w14:textId="77777777" w:rsidTr="004902BC">
        <w:trPr>
          <w:trHeight w:val="765"/>
        </w:trPr>
        <w:tc>
          <w:tcPr>
            <w:tcW w:w="3544" w:type="dxa"/>
          </w:tcPr>
          <w:p w14:paraId="6948FE97" w14:textId="77777777" w:rsidR="00E92362" w:rsidRPr="001A2118" w:rsidRDefault="00E92362" w:rsidP="00E92362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To increase physical activity levels to ensure children are meeting the active 30 minutes within school.</w:t>
            </w:r>
          </w:p>
          <w:p w14:paraId="509C5D8B" w14:textId="77777777" w:rsidR="00E92362" w:rsidRPr="001A2118" w:rsidRDefault="00E92362" w:rsidP="00E92362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19BD7DDB" w14:textId="77777777" w:rsidR="00E92362" w:rsidRPr="001A2118" w:rsidRDefault="00E92362" w:rsidP="00E92362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Extra-curricular clubs delivered each half term. </w:t>
            </w:r>
          </w:p>
          <w:p w14:paraId="1320577E" w14:textId="5AC93AE3" w:rsidR="000E02A9" w:rsidRPr="001A2118" w:rsidRDefault="000E02A9" w:rsidP="00E92362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Edsential PlayMaker Award</w:t>
            </w:r>
          </w:p>
          <w:p w14:paraId="7D26FA85" w14:textId="77777777" w:rsidR="00E92362" w:rsidRPr="001A2118" w:rsidRDefault="00E92362" w:rsidP="00E92362">
            <w:pPr>
              <w:pStyle w:val="BodyTex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5A92D5" w14:textId="00FA48F4" w:rsidR="00163451" w:rsidRPr="001A2118" w:rsidRDefault="00163451" w:rsidP="00E92362">
            <w:pPr>
              <w:pStyle w:val="BodyTex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8" w:type="dxa"/>
          </w:tcPr>
          <w:p w14:paraId="169D6E54" w14:textId="77777777" w:rsidR="003918E3" w:rsidRPr="001A2118" w:rsidRDefault="003918E3" w:rsidP="003918E3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Proposed Impact: </w:t>
            </w:r>
          </w:p>
          <w:p w14:paraId="168277ED" w14:textId="084BE405" w:rsidR="006B1FFC" w:rsidRPr="001A2118" w:rsidRDefault="006B1FFC" w:rsidP="006B1FFC">
            <w:pPr>
              <w:pStyle w:val="TableParagraph"/>
              <w:numPr>
                <w:ilvl w:val="0"/>
                <w:numId w:val="6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More</w:t>
            </w:r>
            <w:r w:rsidRPr="001A2118">
              <w:rPr>
                <w:rFonts w:asciiTheme="minorHAnsi" w:hAnsiTheme="minorHAnsi" w:cstheme="minorHAnsi"/>
                <w:iCs/>
                <w:spacing w:val="-5"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pupils</w:t>
            </w:r>
            <w:r w:rsidRPr="001A2118">
              <w:rPr>
                <w:rFonts w:asciiTheme="minorHAnsi" w:hAnsiTheme="minorHAnsi" w:cstheme="minorHAnsi"/>
                <w:iCs/>
                <w:spacing w:val="-6"/>
                <w:sz w:val="20"/>
                <w:szCs w:val="20"/>
              </w:rPr>
              <w:t xml:space="preserve"> will be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meeting their daily physical activity goal (30 minutes within school hours) compared to 2023/24. </w:t>
            </w:r>
          </w:p>
          <w:p w14:paraId="6E9C1AB9" w14:textId="1C9A9507" w:rsidR="006B1FFC" w:rsidRPr="001A2118" w:rsidRDefault="006B1FFC" w:rsidP="006B1FFC">
            <w:pPr>
              <w:pStyle w:val="TableParagraph"/>
              <w:numPr>
                <w:ilvl w:val="0"/>
                <w:numId w:val="6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More pupils taking part in PE and Sport Activities outside of school hours compared to 2023/24.</w:t>
            </w:r>
          </w:p>
          <w:p w14:paraId="7F180FCE" w14:textId="77777777" w:rsidR="006B1FFC" w:rsidRPr="001A2118" w:rsidRDefault="006B1FFC" w:rsidP="006B1FFC">
            <w:pPr>
              <w:pStyle w:val="TableParagraph"/>
              <w:numPr>
                <w:ilvl w:val="0"/>
                <w:numId w:val="6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Increased number of children participating in breakfast and afterschool clubs. </w:t>
            </w:r>
          </w:p>
          <w:p w14:paraId="260C0F10" w14:textId="77777777" w:rsidR="006B1FFC" w:rsidRPr="001A2118" w:rsidRDefault="006B1FFC" w:rsidP="00E92362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AAB26D" w14:textId="77777777" w:rsidR="00B96729" w:rsidRPr="001A2118" w:rsidRDefault="00B96729" w:rsidP="00B96729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sustainability will be achieved: </w:t>
            </w:r>
          </w:p>
          <w:p w14:paraId="264293BE" w14:textId="77777777" w:rsidR="00B96729" w:rsidRPr="001A2118" w:rsidRDefault="00E96FA1" w:rsidP="00E96FA1">
            <w:pPr>
              <w:pStyle w:val="TableParagraph"/>
              <w:numPr>
                <w:ilvl w:val="0"/>
                <w:numId w:val="7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Children will continue their participation </w:t>
            </w:r>
            <w:r w:rsidR="00403C20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within sports outside of school hours. </w:t>
            </w:r>
          </w:p>
          <w:p w14:paraId="11396B9A" w14:textId="77777777" w:rsidR="008617F0" w:rsidRPr="001A2118" w:rsidRDefault="008617F0" w:rsidP="00E96FA1">
            <w:pPr>
              <w:pStyle w:val="TableParagraph"/>
              <w:numPr>
                <w:ilvl w:val="0"/>
                <w:numId w:val="7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Participation within clubs will contribute to children</w:t>
            </w:r>
            <w:r w:rsidR="00CE7235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increasing physical competence. </w:t>
            </w:r>
          </w:p>
          <w:p w14:paraId="110D9A39" w14:textId="4E588FB9" w:rsidR="000E02A9" w:rsidRPr="001A2118" w:rsidRDefault="000E02A9" w:rsidP="00E96FA1">
            <w:pPr>
              <w:pStyle w:val="TableParagraph"/>
              <w:numPr>
                <w:ilvl w:val="0"/>
                <w:numId w:val="7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Year 5 Play Leaders will continue again in 2025/25 when they are in Year 6. </w:t>
            </w:r>
          </w:p>
        </w:tc>
        <w:tc>
          <w:tcPr>
            <w:tcW w:w="4082" w:type="dxa"/>
          </w:tcPr>
          <w:p w14:paraId="1F803D6E" w14:textId="77777777" w:rsidR="003918E3" w:rsidRPr="001A2118" w:rsidRDefault="003918E3" w:rsidP="003918E3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will impact be measured: </w:t>
            </w:r>
          </w:p>
          <w:p w14:paraId="72C500DD" w14:textId="7CD9E216" w:rsidR="00E92362" w:rsidRPr="001A2118" w:rsidRDefault="003918E3" w:rsidP="008B313C">
            <w:pPr>
              <w:pStyle w:val="BodyTex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Club </w:t>
            </w:r>
            <w:r w:rsidR="00AA4FF4" w:rsidRPr="001A211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egisters and tracking documents </w:t>
            </w:r>
          </w:p>
          <w:p w14:paraId="76C7C05F" w14:textId="77777777" w:rsidR="005C1F27" w:rsidRPr="001A2118" w:rsidRDefault="005C1F27" w:rsidP="008B313C">
            <w:pPr>
              <w:pStyle w:val="BodyTex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Class discussions and pupil voice</w:t>
            </w:r>
          </w:p>
          <w:p w14:paraId="165179AB" w14:textId="77777777" w:rsidR="008617F0" w:rsidRPr="001A2118" w:rsidRDefault="008617F0" w:rsidP="008B313C">
            <w:pPr>
              <w:pStyle w:val="BodyTex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Curriculum PE assessment data (physical skills)</w:t>
            </w:r>
          </w:p>
          <w:p w14:paraId="51E2434A" w14:textId="052E7872" w:rsidR="000E02A9" w:rsidRPr="001A2118" w:rsidRDefault="00BE2500" w:rsidP="008B313C">
            <w:pPr>
              <w:pStyle w:val="BodyTex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Edsential </w:t>
            </w:r>
            <w:r w:rsidR="000E02A9" w:rsidRPr="001A2118">
              <w:rPr>
                <w:rFonts w:asciiTheme="minorHAnsi" w:hAnsiTheme="minorHAnsi" w:cstheme="minorHAnsi"/>
                <w:sz w:val="20"/>
                <w:szCs w:val="20"/>
              </w:rPr>
              <w:t>Impact Report</w:t>
            </w: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for PlayMaker Award. </w:t>
            </w:r>
          </w:p>
        </w:tc>
      </w:tr>
      <w:tr w:rsidR="00E92362" w:rsidRPr="0023216D" w14:paraId="1AF7152A" w14:textId="77777777" w:rsidTr="004902BC">
        <w:trPr>
          <w:trHeight w:val="734"/>
        </w:trPr>
        <w:tc>
          <w:tcPr>
            <w:tcW w:w="3544" w:type="dxa"/>
          </w:tcPr>
          <w:p w14:paraId="59FCB3D6" w14:textId="77777777" w:rsidR="00E92362" w:rsidRPr="001A2118" w:rsidRDefault="00E92362" w:rsidP="00E92362">
            <w:pPr>
              <w:pStyle w:val="TableParagraph"/>
              <w:spacing w:before="18" w:line="235" w:lineRule="auto"/>
              <w:ind w:right="162"/>
              <w:jc w:val="center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To use physical activity to support mental wellbeing.</w:t>
            </w:r>
          </w:p>
          <w:p w14:paraId="73F71485" w14:textId="77777777" w:rsidR="00E92362" w:rsidRPr="001A2118" w:rsidRDefault="00E92362" w:rsidP="00E92362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DB32AB" w14:textId="77777777" w:rsidR="00E92362" w:rsidRPr="001A2118" w:rsidRDefault="00E92362" w:rsidP="00E92362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Edsential Personal Best Programme </w:t>
            </w:r>
          </w:p>
          <w:p w14:paraId="3C33A9CE" w14:textId="77777777" w:rsidR="00E92362" w:rsidRPr="001A2118" w:rsidRDefault="00E92362" w:rsidP="00E92362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</w:p>
          <w:p w14:paraId="25061BF4" w14:textId="77777777" w:rsidR="00E92362" w:rsidRPr="001A2118" w:rsidRDefault="00E92362" w:rsidP="00E92362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Edsential Rainbow Programme</w:t>
            </w:r>
          </w:p>
          <w:p w14:paraId="1EF294A3" w14:textId="77777777" w:rsidR="00E92362" w:rsidRPr="001A2118" w:rsidRDefault="00E92362" w:rsidP="00E92362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08" w:type="dxa"/>
          </w:tcPr>
          <w:p w14:paraId="4151CD39" w14:textId="77777777" w:rsidR="003918E3" w:rsidRPr="001A2118" w:rsidRDefault="003918E3" w:rsidP="003918E3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Proposed Impact: </w:t>
            </w:r>
          </w:p>
          <w:p w14:paraId="63AFA3B7" w14:textId="15938423" w:rsidR="00D414CA" w:rsidRPr="001A2118" w:rsidRDefault="00D414CA" w:rsidP="00D414CA">
            <w:pPr>
              <w:pStyle w:val="TableParagraph"/>
              <w:spacing w:before="18" w:line="235" w:lineRule="auto"/>
              <w:ind w:left="79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Pupils </w:t>
            </w:r>
            <w:r w:rsidR="001A04BF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will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report an increase in one or more of the key outcomes of the programmes: </w:t>
            </w:r>
          </w:p>
          <w:p w14:paraId="64287F91" w14:textId="77777777" w:rsidR="00D414CA" w:rsidRPr="001A2118" w:rsidRDefault="00D414CA" w:rsidP="008B313C">
            <w:pPr>
              <w:pStyle w:val="TableParagraph"/>
              <w:numPr>
                <w:ilvl w:val="0"/>
                <w:numId w:val="1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Resilience</w:t>
            </w:r>
          </w:p>
          <w:p w14:paraId="00B2C096" w14:textId="77777777" w:rsidR="00D414CA" w:rsidRPr="001A2118" w:rsidRDefault="00D414CA" w:rsidP="008B313C">
            <w:pPr>
              <w:pStyle w:val="TableParagraph"/>
              <w:numPr>
                <w:ilvl w:val="0"/>
                <w:numId w:val="1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Self-esteem</w:t>
            </w:r>
          </w:p>
          <w:p w14:paraId="6492E4FA" w14:textId="77777777" w:rsidR="00D414CA" w:rsidRPr="001A2118" w:rsidRDefault="00D414CA" w:rsidP="008B313C">
            <w:pPr>
              <w:pStyle w:val="TableParagraph"/>
              <w:numPr>
                <w:ilvl w:val="0"/>
                <w:numId w:val="1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Attitudes towards physical activity </w:t>
            </w:r>
          </w:p>
          <w:p w14:paraId="72672448" w14:textId="77777777" w:rsidR="00D414CA" w:rsidRPr="001A2118" w:rsidRDefault="00D414CA" w:rsidP="008B313C">
            <w:pPr>
              <w:pStyle w:val="TableParagraph"/>
              <w:numPr>
                <w:ilvl w:val="0"/>
                <w:numId w:val="1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Positive mental wellbeing </w:t>
            </w:r>
          </w:p>
          <w:p w14:paraId="15BF943E" w14:textId="77777777" w:rsidR="00E92362" w:rsidRPr="001A2118" w:rsidRDefault="00E92362" w:rsidP="003918E3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8FB3E7" w14:textId="77777777" w:rsidR="003918E3" w:rsidRPr="001A2118" w:rsidRDefault="003918E3" w:rsidP="003918E3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sustainability will be achieved: </w:t>
            </w:r>
          </w:p>
          <w:p w14:paraId="37B170FD" w14:textId="77777777" w:rsidR="003918E3" w:rsidRPr="001A2118" w:rsidRDefault="008B313C" w:rsidP="008651A3">
            <w:pPr>
              <w:pStyle w:val="TableParagraph"/>
              <w:numPr>
                <w:ilvl w:val="0"/>
                <w:numId w:val="11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Staff will be using the Rainbow Programmes as CPD to support the emotional wellbeing of children throughout the school day. </w:t>
            </w:r>
          </w:p>
          <w:p w14:paraId="54338EE5" w14:textId="0CAB6622" w:rsidR="008651A3" w:rsidRPr="001A2118" w:rsidRDefault="008651A3" w:rsidP="008651A3">
            <w:pPr>
              <w:pStyle w:val="TableParagraph"/>
              <w:numPr>
                <w:ilvl w:val="0"/>
                <w:numId w:val="11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Personal Best programme outcomes will be transferred into the wider curriculum e.g. </w:t>
            </w:r>
            <w:r w:rsidR="00095566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pupils showing a developing resilience in a range of curriculum areas, not just PE and sport related. </w:t>
            </w:r>
          </w:p>
        </w:tc>
        <w:tc>
          <w:tcPr>
            <w:tcW w:w="4082" w:type="dxa"/>
          </w:tcPr>
          <w:p w14:paraId="3A8F1721" w14:textId="77777777" w:rsidR="003918E3" w:rsidRPr="001A2118" w:rsidRDefault="003918E3" w:rsidP="003918E3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will impact be measured: </w:t>
            </w:r>
          </w:p>
          <w:p w14:paraId="24FADD51" w14:textId="22CB1BC1" w:rsidR="00E92362" w:rsidRPr="001A2118" w:rsidRDefault="00D414CA" w:rsidP="008B313C">
            <w:pPr>
              <w:pStyle w:val="BodyTex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Edsential Impact Reports </w:t>
            </w:r>
            <w:r w:rsidR="00BE2500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for Personal Best and Rainbow Programme. </w:t>
            </w:r>
          </w:p>
          <w:p w14:paraId="2309C638" w14:textId="77777777" w:rsidR="00D414CA" w:rsidRPr="001A2118" w:rsidRDefault="00D414CA" w:rsidP="008B313C">
            <w:pPr>
              <w:pStyle w:val="BodyTex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Staff Voice</w:t>
            </w:r>
          </w:p>
          <w:p w14:paraId="58FDC839" w14:textId="78F440B3" w:rsidR="008B313C" w:rsidRPr="001A2118" w:rsidRDefault="008B313C" w:rsidP="008B313C">
            <w:pPr>
              <w:pStyle w:val="BodyTex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Pupil Voice </w:t>
            </w:r>
          </w:p>
        </w:tc>
      </w:tr>
      <w:tr w:rsidR="003918E3" w:rsidRPr="0023216D" w14:paraId="245CE51D" w14:textId="77777777" w:rsidTr="004902BC">
        <w:trPr>
          <w:trHeight w:val="734"/>
        </w:trPr>
        <w:tc>
          <w:tcPr>
            <w:tcW w:w="3544" w:type="dxa"/>
          </w:tcPr>
          <w:p w14:paraId="3889F2C7" w14:textId="77777777" w:rsidR="003918E3" w:rsidRPr="001A2118" w:rsidRDefault="003918E3" w:rsidP="003918E3">
            <w:pPr>
              <w:pStyle w:val="TableParagraph"/>
              <w:spacing w:before="18" w:line="235" w:lineRule="auto"/>
              <w:ind w:right="162"/>
              <w:jc w:val="center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To use school sport to develop social skills and promote physical activity outside of school.</w:t>
            </w:r>
          </w:p>
          <w:p w14:paraId="1F339E3A" w14:textId="77777777" w:rsidR="003918E3" w:rsidRPr="001A2118" w:rsidRDefault="003918E3" w:rsidP="003918E3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</w:p>
          <w:p w14:paraId="7C35A394" w14:textId="0322A64A" w:rsidR="003918E3" w:rsidRPr="001A2118" w:rsidRDefault="003918E3" w:rsidP="003918E3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Competitions and Events, including Edsential Competitions for All Programme</w:t>
            </w:r>
          </w:p>
        </w:tc>
        <w:tc>
          <w:tcPr>
            <w:tcW w:w="8108" w:type="dxa"/>
          </w:tcPr>
          <w:p w14:paraId="45DDD5AF" w14:textId="77777777" w:rsidR="004902BC" w:rsidRPr="001A2118" w:rsidRDefault="004902BC" w:rsidP="004902BC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Proposed Impact: </w:t>
            </w:r>
          </w:p>
          <w:p w14:paraId="7A26758F" w14:textId="77777777" w:rsidR="00E403A2" w:rsidRPr="001A2118" w:rsidRDefault="00E403A2" w:rsidP="00E403A2">
            <w:pPr>
              <w:pStyle w:val="TableParagraph"/>
              <w:numPr>
                <w:ilvl w:val="0"/>
                <w:numId w:val="12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Participation within competitive sport will support children to further develop teamwork skills, social and communication skills and supported wellbeing through a sense of ‘togetherness’. </w:t>
            </w:r>
          </w:p>
          <w:p w14:paraId="2A44DF4C" w14:textId="77777777" w:rsidR="00E403A2" w:rsidRPr="001A2118" w:rsidRDefault="00E403A2" w:rsidP="00E403A2">
            <w:pPr>
              <w:pStyle w:val="TableParagraph"/>
              <w:numPr>
                <w:ilvl w:val="0"/>
                <w:numId w:val="12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Increased number of children participating regularly within a sports club/ team as a result of our competitions provision across the year. </w:t>
            </w:r>
          </w:p>
          <w:p w14:paraId="4C0764D1" w14:textId="529E701B" w:rsidR="005F57BB" w:rsidRPr="001A2118" w:rsidRDefault="005F57BB" w:rsidP="005F57BB">
            <w:pPr>
              <w:pStyle w:val="TableParagraph"/>
              <w:numPr>
                <w:ilvl w:val="0"/>
                <w:numId w:val="12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Children will develop a love of a sport and the confidence to strive to achieve their best- leading onto more areas of school and personal life.</w:t>
            </w:r>
          </w:p>
          <w:p w14:paraId="0C24C7AC" w14:textId="77777777" w:rsidR="005F57BB" w:rsidRPr="001A2118" w:rsidRDefault="005F57BB" w:rsidP="005F57BB">
            <w:pPr>
              <w:pStyle w:val="TableParagraph"/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6E34A09" w14:textId="77777777" w:rsidR="003918E3" w:rsidRPr="001A2118" w:rsidRDefault="003918E3" w:rsidP="003918E3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sustainability will be achieved: </w:t>
            </w:r>
          </w:p>
          <w:p w14:paraId="30D15622" w14:textId="1BA0D127" w:rsidR="003918E3" w:rsidRPr="001A2118" w:rsidRDefault="00505EA4" w:rsidP="00505EA4">
            <w:pPr>
              <w:pStyle w:val="TableParagraph"/>
              <w:numPr>
                <w:ilvl w:val="0"/>
                <w:numId w:val="14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Participation within competitions will lead to an increase in the number of children participating within sports outside of school hours. </w:t>
            </w:r>
          </w:p>
        </w:tc>
        <w:tc>
          <w:tcPr>
            <w:tcW w:w="4082" w:type="dxa"/>
          </w:tcPr>
          <w:p w14:paraId="1A915FE6" w14:textId="77777777" w:rsidR="00E63F40" w:rsidRPr="001A2118" w:rsidRDefault="00E63F40" w:rsidP="00E63F40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will impact be measured: </w:t>
            </w:r>
          </w:p>
          <w:p w14:paraId="11D016AF" w14:textId="0CB8133A" w:rsidR="00BE2500" w:rsidRPr="001A2118" w:rsidRDefault="00BE2500" w:rsidP="00E63F40">
            <w:pPr>
              <w:pStyle w:val="BodyText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Edsential Impact Report for Competitions. </w:t>
            </w:r>
          </w:p>
          <w:p w14:paraId="5618B4A0" w14:textId="64F478ED" w:rsidR="00E63F40" w:rsidRPr="001A2118" w:rsidRDefault="00E63F40" w:rsidP="00E63F40">
            <w:pPr>
              <w:pStyle w:val="BodyText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Registers and participation tracking documents. </w:t>
            </w:r>
          </w:p>
          <w:p w14:paraId="69E22972" w14:textId="0CD62F33" w:rsidR="00791ECE" w:rsidRPr="001A2118" w:rsidRDefault="00E63F40" w:rsidP="00E63F40">
            <w:pPr>
              <w:pStyle w:val="BodyText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Pupil Voice</w:t>
            </w:r>
          </w:p>
        </w:tc>
      </w:tr>
      <w:tr w:rsidR="004902BC" w:rsidRPr="0023216D" w14:paraId="2F679D4A" w14:textId="77777777" w:rsidTr="004902BC">
        <w:trPr>
          <w:trHeight w:val="734"/>
        </w:trPr>
        <w:tc>
          <w:tcPr>
            <w:tcW w:w="3544" w:type="dxa"/>
          </w:tcPr>
          <w:p w14:paraId="5ECD19EB" w14:textId="77777777" w:rsidR="004902BC" w:rsidRPr="001A2118" w:rsidRDefault="004902BC" w:rsidP="004902BC">
            <w:pPr>
              <w:pStyle w:val="TableParagraph"/>
              <w:spacing w:before="18" w:line="235" w:lineRule="auto"/>
              <w:ind w:left="122" w:right="162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To promote ‘Healthy Lifestyles’ through PE, sport and physical activity.</w:t>
            </w:r>
          </w:p>
          <w:p w14:paraId="6BCF58EB" w14:textId="17661285" w:rsidR="004902BC" w:rsidRPr="001A2118" w:rsidRDefault="004902BC" w:rsidP="004902BC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Edsential Fitness and Nutrition Workshops (x2)</w:t>
            </w:r>
          </w:p>
        </w:tc>
        <w:tc>
          <w:tcPr>
            <w:tcW w:w="8108" w:type="dxa"/>
          </w:tcPr>
          <w:p w14:paraId="5106BE42" w14:textId="77777777" w:rsidR="004902BC" w:rsidRPr="001A2118" w:rsidRDefault="004902BC" w:rsidP="004902BC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Proposed Impact: </w:t>
            </w:r>
          </w:p>
          <w:p w14:paraId="0C93302D" w14:textId="4B85076D" w:rsidR="004902BC" w:rsidRPr="001A2118" w:rsidRDefault="004902BC" w:rsidP="00E63F40">
            <w:pPr>
              <w:pStyle w:val="BodyText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Children will </w:t>
            </w:r>
            <w:r w:rsidR="005E2E58" w:rsidRPr="001A2118">
              <w:rPr>
                <w:rFonts w:asciiTheme="minorHAnsi" w:hAnsiTheme="minorHAnsi" w:cstheme="minorHAnsi"/>
                <w:sz w:val="20"/>
                <w:szCs w:val="20"/>
              </w:rPr>
              <w:t>develop a deeper</w:t>
            </w:r>
            <w:r w:rsidR="00C3525E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understanding of healthy lifestyles, especially around how important the role of sleep is</w:t>
            </w:r>
            <w:r w:rsidR="00E63F40"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 to health and wellbeing. </w:t>
            </w:r>
          </w:p>
        </w:tc>
        <w:tc>
          <w:tcPr>
            <w:tcW w:w="4082" w:type="dxa"/>
          </w:tcPr>
          <w:p w14:paraId="3AEC949F" w14:textId="77777777" w:rsidR="00E63F40" w:rsidRPr="001A2118" w:rsidRDefault="00E63F40" w:rsidP="00E63F40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will impact be measured: </w:t>
            </w:r>
          </w:p>
          <w:p w14:paraId="05ABEB1E" w14:textId="2A00B4C7" w:rsidR="004902BC" w:rsidRPr="001A2118" w:rsidRDefault="00E63F40" w:rsidP="00E63F40">
            <w:pPr>
              <w:pStyle w:val="BodyTex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Pupil Voice</w:t>
            </w:r>
          </w:p>
        </w:tc>
      </w:tr>
    </w:tbl>
    <w:p w14:paraId="34A16CF7" w14:textId="2B74926F" w:rsidR="004C69E6" w:rsidRDefault="004C69E6">
      <w:pPr>
        <w:pStyle w:val="BodyText"/>
        <w:ind w:left="108"/>
        <w:rPr>
          <w:sz w:val="20"/>
        </w:rPr>
      </w:pPr>
    </w:p>
    <w:p w14:paraId="64010E11" w14:textId="77777777" w:rsidR="004C69E6" w:rsidRDefault="004C69E6">
      <w:pPr>
        <w:rPr>
          <w:sz w:val="20"/>
        </w:rPr>
      </w:pPr>
    </w:p>
    <w:p w14:paraId="2FDE0A5C" w14:textId="77777777" w:rsidR="006026BA" w:rsidRDefault="006026BA">
      <w:pPr>
        <w:rPr>
          <w:sz w:val="20"/>
        </w:rPr>
        <w:sectPr w:rsidR="006026BA">
          <w:headerReference w:type="default" r:id="rId31"/>
          <w:footerReference w:type="default" r:id="rId32"/>
          <w:pgSz w:w="16840" w:h="11910" w:orient="landscape"/>
          <w:pgMar w:top="1800" w:right="240" w:bottom="1040" w:left="180" w:header="937" w:footer="850" w:gutter="0"/>
          <w:cols w:space="720"/>
        </w:sectPr>
      </w:pPr>
    </w:p>
    <w:p w14:paraId="744041F6" w14:textId="03654CAC" w:rsidR="004C69E6" w:rsidRDefault="000C4D95">
      <w:pPr>
        <w:pStyle w:val="BodyText"/>
        <w:spacing w:before="110" w:after="1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541504" behindDoc="1" locked="0" layoutInCell="1" allowOverlap="1" wp14:anchorId="65584661" wp14:editId="19E9ACAA">
                <wp:simplePos x="0" y="0"/>
                <wp:positionH relativeFrom="page">
                  <wp:posOffset>565150</wp:posOffset>
                </wp:positionH>
                <wp:positionV relativeFrom="page">
                  <wp:posOffset>565150</wp:posOffset>
                </wp:positionV>
                <wp:extent cx="5886450" cy="26670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645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B5310" w14:textId="05CF26B0" w:rsidR="006F09D8" w:rsidRDefault="000C4D95" w:rsidP="006F09D8">
                            <w:pPr>
                              <w:spacing w:line="407" w:lineRule="exact"/>
                              <w:ind w:left="20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 xml:space="preserve">Actual </w:t>
                            </w:r>
                            <w:r w:rsidR="006F09D8">
                              <w:rPr>
                                <w:b/>
                                <w:color w:val="FFFFFF"/>
                                <w:sz w:val="38"/>
                              </w:rPr>
                              <w:t>impact/sustainability</w:t>
                            </w:r>
                            <w:r w:rsidR="006F09D8"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 w:rsidR="006F09D8">
                              <w:rPr>
                                <w:b/>
                                <w:color w:val="FFFFFF"/>
                                <w:sz w:val="38"/>
                              </w:rPr>
                              <w:t>and</w:t>
                            </w:r>
                            <w:r w:rsidR="006F09D8"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 w:rsidR="006F09D8">
                              <w:rPr>
                                <w:b/>
                                <w:color w:val="FFFFFF"/>
                                <w:sz w:val="38"/>
                              </w:rPr>
                              <w:t>supporting</w:t>
                            </w:r>
                            <w:r w:rsidR="006F09D8">
                              <w:rPr>
                                <w:b/>
                                <w:color w:val="FFFFFF"/>
                                <w:spacing w:val="-1"/>
                                <w:sz w:val="38"/>
                              </w:rPr>
                              <w:t xml:space="preserve"> </w:t>
                            </w:r>
                            <w:r w:rsidR="006F09D8">
                              <w:rPr>
                                <w:b/>
                                <w:color w:val="FFFFFF"/>
                                <w:spacing w:val="-2"/>
                                <w:sz w:val="38"/>
                              </w:rPr>
                              <w:t>evidence</w:t>
                            </w:r>
                          </w:p>
                          <w:p w14:paraId="262E6E39" w14:textId="77777777" w:rsidR="006F09D8" w:rsidRDefault="006F09D8" w:rsidP="006F09D8">
                            <w:pPr>
                              <w:spacing w:line="407" w:lineRule="exact"/>
                              <w:ind w:left="20"/>
                              <w:rPr>
                                <w:b/>
                                <w:sz w:val="3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584661" id="_x0000_s1029" type="#_x0000_t202" style="position:absolute;margin-left:44.5pt;margin-top:44.5pt;width:463.5pt;height:21pt;z-index:-2517749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" filled="f" stroked="f">
                <v:textbox inset="0,0,0,0">
                  <w:txbxContent>
                    <w:p w14:paraId="507B5310" w14:textId="05CF26B0" w:rsidR="006F09D8" w:rsidRDefault="000C4D95" w:rsidP="006F09D8">
                      <w:pPr>
                        <w:spacing w:line="407" w:lineRule="exact"/>
                        <w:ind w:left="20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color w:val="FFFFFF"/>
                          <w:sz w:val="38"/>
                        </w:rPr>
                        <w:t xml:space="preserve">Actual </w:t>
                      </w:r>
                      <w:r w:rsidR="006F09D8">
                        <w:rPr>
                          <w:b/>
                          <w:color w:val="FFFFFF"/>
                          <w:sz w:val="38"/>
                        </w:rPr>
                        <w:t>impact/sustainability</w:t>
                      </w:r>
                      <w:r w:rsidR="006F09D8"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 w:rsidR="006F09D8">
                        <w:rPr>
                          <w:b/>
                          <w:color w:val="FFFFFF"/>
                          <w:sz w:val="38"/>
                        </w:rPr>
                        <w:t>and</w:t>
                      </w:r>
                      <w:r w:rsidR="006F09D8"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 w:rsidR="006F09D8">
                        <w:rPr>
                          <w:b/>
                          <w:color w:val="FFFFFF"/>
                          <w:sz w:val="38"/>
                        </w:rPr>
                        <w:t>supporting</w:t>
                      </w:r>
                      <w:r w:rsidR="006F09D8">
                        <w:rPr>
                          <w:b/>
                          <w:color w:val="FFFFFF"/>
                          <w:spacing w:val="-1"/>
                          <w:sz w:val="38"/>
                        </w:rPr>
                        <w:t xml:space="preserve"> </w:t>
                      </w:r>
                      <w:r w:rsidR="006F09D8">
                        <w:rPr>
                          <w:b/>
                          <w:color w:val="FFFFFF"/>
                          <w:spacing w:val="-2"/>
                          <w:sz w:val="38"/>
                        </w:rPr>
                        <w:t>evidence</w:t>
                      </w:r>
                    </w:p>
                    <w:p w14:paraId="262E6E39" w14:textId="77777777" w:rsidR="006F09D8" w:rsidRDefault="006F09D8" w:rsidP="006F09D8">
                      <w:pPr>
                        <w:spacing w:line="407" w:lineRule="exact"/>
                        <w:ind w:left="20"/>
                        <w:rPr>
                          <w:b/>
                          <w:sz w:val="3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525120" behindDoc="1" locked="0" layoutInCell="1" allowOverlap="1" wp14:anchorId="6D6D37F3" wp14:editId="39D3358C">
                <wp:simplePos x="0" y="0"/>
                <wp:positionH relativeFrom="page">
                  <wp:posOffset>311150</wp:posOffset>
                </wp:positionH>
                <wp:positionV relativeFrom="page">
                  <wp:posOffset>462915</wp:posOffset>
                </wp:positionV>
                <wp:extent cx="9218295" cy="549910"/>
                <wp:effectExtent l="0" t="0" r="0" b="0"/>
                <wp:wrapNone/>
                <wp:docPr id="967461198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18295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18295" h="549910">
                              <a:moveTo>
                                <a:pt x="9218258" y="549830"/>
                              </a:moveTo>
                              <a:lnTo>
                                <a:pt x="0" y="549830"/>
                              </a:lnTo>
                              <a:lnTo>
                                <a:pt x="0" y="0"/>
                              </a:lnTo>
                              <a:lnTo>
                                <a:pt x="9218258" y="0"/>
                              </a:lnTo>
                              <a:lnTo>
                                <a:pt x="9218258" y="549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C69DEA" id="Graphic 53" o:spid="_x0000_s1026" style="position:absolute;margin-left:24.5pt;margin-top:36.45pt;width:725.85pt;height:43.3pt;z-index:-2517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" path="m9218258,549830l,549830,,,9218258,r,549830xe" fillcolor="#0049ac" stroked="f">
                <v:path arrowok="t"/>
                <w10:wrap anchorx="page" anchory="page"/>
              </v:shape>
            </w:pict>
          </mc:Fallback>
        </mc:AlternateContent>
      </w:r>
    </w:p>
    <w:p w14:paraId="2385BF28" w14:textId="49E78CE9" w:rsidR="006026BA" w:rsidRDefault="006026BA">
      <w:pPr>
        <w:pStyle w:val="BodyText"/>
        <w:spacing w:before="110" w:after="1"/>
        <w:rPr>
          <w:sz w:val="20"/>
        </w:rPr>
      </w:pPr>
    </w:p>
    <w:p w14:paraId="5FDB7F40" w14:textId="4840DCC5" w:rsidR="006026BA" w:rsidRDefault="006026BA">
      <w:pPr>
        <w:pStyle w:val="BodyText"/>
        <w:spacing w:before="110" w:after="1"/>
        <w:rPr>
          <w:sz w:val="20"/>
        </w:rPr>
      </w:pPr>
    </w:p>
    <w:tbl>
      <w:tblPr>
        <w:tblStyle w:val="TableGrid"/>
        <w:tblW w:w="15877" w:type="dxa"/>
        <w:tblInd w:w="-176" w:type="dxa"/>
        <w:tblLook w:val="04A0" w:firstRow="1" w:lastRow="0" w:firstColumn="1" w:lastColumn="0" w:noHBand="0" w:noVBand="1"/>
      </w:tblPr>
      <w:tblGrid>
        <w:gridCol w:w="4112"/>
        <w:gridCol w:w="6832"/>
        <w:gridCol w:w="4933"/>
      </w:tblGrid>
      <w:tr w:rsidR="00105D66" w:rsidRPr="00810F94" w14:paraId="77FBAB50" w14:textId="77777777" w:rsidTr="003757B0">
        <w:trPr>
          <w:trHeight w:val="765"/>
        </w:trPr>
        <w:tc>
          <w:tcPr>
            <w:tcW w:w="4112" w:type="dxa"/>
          </w:tcPr>
          <w:p w14:paraId="01AF5359" w14:textId="77777777" w:rsidR="00105D66" w:rsidRPr="001A2118" w:rsidRDefault="00105D66" w:rsidP="00105D6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Intent / Action</w:t>
            </w:r>
          </w:p>
        </w:tc>
        <w:tc>
          <w:tcPr>
            <w:tcW w:w="6832" w:type="dxa"/>
          </w:tcPr>
          <w:p w14:paraId="7EDDFE47" w14:textId="2EE58286" w:rsidR="00105D66" w:rsidRPr="001A2118" w:rsidRDefault="00105D66" w:rsidP="00105D6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What impact/sustainability have you seen?</w:t>
            </w:r>
          </w:p>
        </w:tc>
        <w:tc>
          <w:tcPr>
            <w:tcW w:w="4933" w:type="dxa"/>
          </w:tcPr>
          <w:p w14:paraId="2570EB32" w14:textId="19B26957" w:rsidR="00105D66" w:rsidRPr="001A2118" w:rsidRDefault="00105D66" w:rsidP="00105D6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What evidence do you have? </w:t>
            </w:r>
          </w:p>
        </w:tc>
      </w:tr>
      <w:tr w:rsidR="006C4411" w:rsidRPr="00810F94" w14:paraId="269FB3BC" w14:textId="77777777" w:rsidTr="003757B0">
        <w:trPr>
          <w:trHeight w:val="734"/>
        </w:trPr>
        <w:tc>
          <w:tcPr>
            <w:tcW w:w="4112" w:type="dxa"/>
          </w:tcPr>
          <w:p w14:paraId="42261944" w14:textId="77777777" w:rsidR="006C4411" w:rsidRPr="001A2118" w:rsidRDefault="006C4411" w:rsidP="00DE4F3C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Increased knowledge and confidence of all staff, leading to high-quality curriculum PE lessons.</w:t>
            </w:r>
          </w:p>
          <w:p w14:paraId="4AA41F2B" w14:textId="77777777" w:rsidR="006C4411" w:rsidRPr="001A2118" w:rsidRDefault="006C4411" w:rsidP="00DE4F3C">
            <w:pPr>
              <w:pStyle w:val="BodyText"/>
              <w:ind w:left="34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4C89D1" w14:textId="6E8F914C" w:rsidR="006C4411" w:rsidRPr="001A2118" w:rsidRDefault="006C4411" w:rsidP="00DE4F3C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344"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PE CPD</w:t>
            </w:r>
            <w:r w:rsidRPr="001A2118">
              <w:rPr>
                <w:rFonts w:asciiTheme="minorHAnsi" w:hAnsiTheme="minorHAnsi" w:cstheme="minorHAnsi"/>
                <w:iCs/>
                <w:spacing w:val="-16"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for </w:t>
            </w:r>
            <w:r w:rsidR="004A286C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2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teachers through </w:t>
            </w:r>
            <w:r w:rsidR="000845B8"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1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 x Curriculum Support Programmes</w:t>
            </w:r>
          </w:p>
          <w:p w14:paraId="7719E04C" w14:textId="77777777" w:rsidR="006C4411" w:rsidRPr="001A2118" w:rsidRDefault="006C4411" w:rsidP="00DE4F3C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344"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Total PE+ Subscription</w:t>
            </w:r>
          </w:p>
          <w:p w14:paraId="6BFAE50C" w14:textId="77777777" w:rsidR="006C4411" w:rsidRPr="001A2118" w:rsidRDefault="006C4411" w:rsidP="00DE4F3C">
            <w:pPr>
              <w:pStyle w:val="BodyText"/>
              <w:numPr>
                <w:ilvl w:val="0"/>
                <w:numId w:val="3"/>
              </w:numPr>
              <w:ind w:left="344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Edsential Subject Leader Support Programme</w:t>
            </w:r>
          </w:p>
          <w:p w14:paraId="0CE80737" w14:textId="1331F579" w:rsidR="00C67CDF" w:rsidRPr="001A2118" w:rsidRDefault="00C67CDF" w:rsidP="00DE4F3C">
            <w:pPr>
              <w:pStyle w:val="BodyText"/>
              <w:numPr>
                <w:ilvl w:val="0"/>
                <w:numId w:val="3"/>
              </w:numPr>
              <w:ind w:left="344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PE Subject Leadership purchased through Edsential</w:t>
            </w:r>
          </w:p>
        </w:tc>
        <w:tc>
          <w:tcPr>
            <w:tcW w:w="6832" w:type="dxa"/>
          </w:tcPr>
          <w:p w14:paraId="595BC7A9" w14:textId="77777777" w:rsidR="006C4411" w:rsidRPr="001A2118" w:rsidRDefault="00536B74" w:rsidP="006C4411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Impact:</w:t>
            </w:r>
          </w:p>
          <w:p w14:paraId="270F38AB" w14:textId="77777777" w:rsidR="000845B8" w:rsidRPr="001A2118" w:rsidRDefault="000845B8" w:rsidP="000845B8">
            <w:pPr>
              <w:pStyle w:val="TableParagraph"/>
              <w:numPr>
                <w:ilvl w:val="0"/>
                <w:numId w:val="5"/>
              </w:numPr>
              <w:spacing w:before="18" w:line="235" w:lineRule="auto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Primary</w:t>
            </w:r>
            <w:r w:rsidRPr="001A2118">
              <w:rPr>
                <w:rFonts w:asciiTheme="minorHAnsi" w:hAnsiTheme="minorHAnsi" w:cstheme="minorHAnsi"/>
                <w:iCs/>
                <w:spacing w:val="-16"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teachers are now more competent and confident to deliver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effective</w:t>
            </w:r>
            <w:r w:rsidRPr="001A2118">
              <w:rPr>
                <w:rFonts w:asciiTheme="minorHAnsi" w:hAnsiTheme="minorHAnsi" w:cstheme="minorHAnsi"/>
                <w:iCs/>
                <w:spacing w:val="-12"/>
                <w:sz w:val="20"/>
                <w:szCs w:val="20"/>
              </w:rPr>
              <w:t xml:space="preserve"> curriculum </w:t>
            </w: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PE lessons having taken part in 6 x ½ days of PE CPD each (staff audits). </w:t>
            </w:r>
          </w:p>
          <w:p w14:paraId="0DFDBAE3" w14:textId="77777777" w:rsidR="000845B8" w:rsidRPr="001A2118" w:rsidRDefault="000845B8" w:rsidP="000845B8">
            <w:pPr>
              <w:pStyle w:val="TableParagraph"/>
              <w:numPr>
                <w:ilvl w:val="0"/>
                <w:numId w:val="5"/>
              </w:numPr>
              <w:spacing w:before="18" w:line="235" w:lineRule="auto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Lesson observations show pupils receive Quality First Teaching across the whole PE curriculum - supported through our Total PE+ subscription, including making links to wider curriculum and supporting social development. </w:t>
            </w:r>
          </w:p>
          <w:p w14:paraId="59F743DF" w14:textId="77777777" w:rsidR="000845B8" w:rsidRPr="001A2118" w:rsidRDefault="000845B8" w:rsidP="000845B8">
            <w:pPr>
              <w:pStyle w:val="TableParagraph"/>
              <w:numPr>
                <w:ilvl w:val="0"/>
                <w:numId w:val="2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PE Subject Leader has received 6 hours of CPD, plus on-going support across the year and access to PE CPD events, including Subject Leader Support Network sessions. </w:t>
            </w:r>
          </w:p>
          <w:p w14:paraId="7DF39EB2" w14:textId="77777777" w:rsidR="000845B8" w:rsidRPr="001A2118" w:rsidRDefault="000845B8" w:rsidP="000845B8">
            <w:pPr>
              <w:pStyle w:val="BodyText"/>
              <w:rPr>
                <w:sz w:val="20"/>
                <w:szCs w:val="20"/>
              </w:rPr>
            </w:pPr>
          </w:p>
          <w:p w14:paraId="7C4394E1" w14:textId="77777777" w:rsidR="000845B8" w:rsidRPr="001A2118" w:rsidRDefault="000845B8" w:rsidP="000845B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sustainability has been achieved: </w:t>
            </w:r>
          </w:p>
          <w:p w14:paraId="47B37E90" w14:textId="77777777" w:rsidR="000845B8" w:rsidRPr="001A2118" w:rsidRDefault="000845B8" w:rsidP="000845B8">
            <w:pPr>
              <w:pStyle w:val="BodyTex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CPD will have a lasting impact upon teaching and learning. Staff will take forward with them the knowledge and skills they have developed this year. </w:t>
            </w:r>
          </w:p>
          <w:p w14:paraId="3C6972DE" w14:textId="344354B7" w:rsidR="004A286C" w:rsidRPr="000F234D" w:rsidRDefault="000845B8" w:rsidP="000845B8">
            <w:pPr>
              <w:pStyle w:val="BodyTex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Staff are now more confident and competent teaching a range of curriculum areas. These in turn can be used to support our school in the future e.g. staff leading extra-curricular clubs. </w:t>
            </w:r>
          </w:p>
        </w:tc>
        <w:tc>
          <w:tcPr>
            <w:tcW w:w="4933" w:type="dxa"/>
          </w:tcPr>
          <w:p w14:paraId="069984C4" w14:textId="77777777" w:rsidR="006C4411" w:rsidRPr="001A2118" w:rsidRDefault="001A04BF" w:rsidP="006C4411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Evidence:</w:t>
            </w:r>
          </w:p>
          <w:p w14:paraId="30ADA10F" w14:textId="77777777" w:rsidR="00580C18" w:rsidRPr="001A2118" w:rsidRDefault="00580C18" w:rsidP="00580C18">
            <w:pPr>
              <w:pStyle w:val="BodyTex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  <w:p w14:paraId="77EDA647" w14:textId="77777777" w:rsidR="00580C18" w:rsidRDefault="00580C18" w:rsidP="00580C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Staff Voice: </w:t>
            </w:r>
          </w:p>
          <w:p w14:paraId="218A5724" w14:textId="77777777" w:rsidR="003757B0" w:rsidRPr="001A2118" w:rsidRDefault="003757B0" w:rsidP="00580C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B25738F" w14:textId="12807A76" w:rsidR="00675F8F" w:rsidRDefault="000845B8" w:rsidP="00675F8F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="00675F8F" w:rsidRPr="001A2118">
              <w:rPr>
                <w:rFonts w:asciiTheme="minorHAnsi" w:hAnsiTheme="minorHAnsi" w:cstheme="minorHAnsi"/>
                <w:sz w:val="20"/>
                <w:szCs w:val="20"/>
              </w:rPr>
              <w:t>% of staff reported an increase in confidence teaching PE following the Curriculum Support Programmes.</w:t>
            </w:r>
          </w:p>
          <w:p w14:paraId="39D99B5C" w14:textId="77777777" w:rsidR="003757B0" w:rsidRPr="001A2118" w:rsidRDefault="003757B0" w:rsidP="003757B0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445C2D" w14:textId="2E09E4FB" w:rsidR="00675F8F" w:rsidRPr="001A2118" w:rsidRDefault="000845B8" w:rsidP="00675F8F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="00675F8F" w:rsidRPr="001A2118">
              <w:rPr>
                <w:rFonts w:asciiTheme="minorHAnsi" w:hAnsiTheme="minorHAnsi" w:cstheme="minorHAnsi"/>
                <w:sz w:val="20"/>
                <w:szCs w:val="20"/>
              </w:rPr>
              <w:t>% of staff reported an increase in confidence teaching PE through using Total PE+ to support teaching and learning.</w:t>
            </w:r>
          </w:p>
          <w:p w14:paraId="4D36B2C8" w14:textId="77777777" w:rsidR="00675F8F" w:rsidRPr="001A2118" w:rsidRDefault="00675F8F" w:rsidP="00675F8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2C9B13" w14:textId="1ED00EC7" w:rsidR="00580C18" w:rsidRPr="001A2118" w:rsidRDefault="00580C18" w:rsidP="003757B0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D8A1E8" w14:textId="77777777" w:rsidR="00675F8F" w:rsidRPr="001A2118" w:rsidRDefault="00675F8F" w:rsidP="006A7F59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B1C1B96" w14:textId="77777777" w:rsidR="006A7F59" w:rsidRPr="001A2118" w:rsidRDefault="006A7F59" w:rsidP="006A7F59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46876BB" w14:textId="27AA4C2A" w:rsidR="006A7F59" w:rsidRPr="001A2118" w:rsidRDefault="006A7F59" w:rsidP="006A7F59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04BF" w:rsidRPr="00810F94" w14:paraId="21A82BE7" w14:textId="77777777" w:rsidTr="003757B0">
        <w:trPr>
          <w:trHeight w:val="765"/>
        </w:trPr>
        <w:tc>
          <w:tcPr>
            <w:tcW w:w="4112" w:type="dxa"/>
          </w:tcPr>
          <w:p w14:paraId="0F500BCB" w14:textId="77777777" w:rsidR="001A04BF" w:rsidRPr="001A2118" w:rsidRDefault="001A04BF" w:rsidP="001A04BF">
            <w:pPr>
              <w:pStyle w:val="BodyText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To increase physical activity levels to ensure children are meeting the active 30 minutes within school.</w:t>
            </w:r>
          </w:p>
          <w:p w14:paraId="0CE11BFA" w14:textId="77777777" w:rsidR="001A04BF" w:rsidRPr="001A2118" w:rsidRDefault="001A04BF" w:rsidP="001A04BF">
            <w:pPr>
              <w:pStyle w:val="BodyText"/>
              <w:ind w:left="344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32FB0643" w14:textId="77777777" w:rsidR="001A04BF" w:rsidRPr="001A2118" w:rsidRDefault="001A04BF" w:rsidP="001A04BF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344" w:right="16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Extra-curricular clubs delivered each half term. </w:t>
            </w:r>
          </w:p>
          <w:p w14:paraId="32330BC9" w14:textId="72B62137" w:rsidR="004D0133" w:rsidRPr="001A2118" w:rsidRDefault="004D0133" w:rsidP="001A04BF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344" w:right="16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PlayMaker Award delivered to train 15 children </w:t>
            </w:r>
            <w:r w:rsidR="00E47CB3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from Year 5/6 to enhance lunch time provision</w:t>
            </w:r>
          </w:p>
          <w:p w14:paraId="57BEF7EE" w14:textId="77777777" w:rsidR="001A04BF" w:rsidRPr="001A2118" w:rsidRDefault="001A04BF" w:rsidP="001A04BF">
            <w:pPr>
              <w:pStyle w:val="BodyText"/>
              <w:ind w:left="34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2" w:type="dxa"/>
          </w:tcPr>
          <w:p w14:paraId="12769A09" w14:textId="77777777" w:rsidR="001A04BF" w:rsidRPr="001A2118" w:rsidRDefault="001A04BF" w:rsidP="001A04BF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Impact:</w:t>
            </w:r>
          </w:p>
          <w:p w14:paraId="6B00045D" w14:textId="77777777" w:rsidR="00AF63CA" w:rsidRPr="001A2118" w:rsidRDefault="00AF63CA" w:rsidP="00AF63CA">
            <w:pPr>
              <w:pStyle w:val="TableParagraph"/>
              <w:numPr>
                <w:ilvl w:val="0"/>
                <w:numId w:val="2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More</w:t>
            </w:r>
            <w:r w:rsidRPr="001A2118">
              <w:rPr>
                <w:rFonts w:asciiTheme="minorHAnsi" w:hAnsiTheme="minorHAnsi" w:cstheme="minorHAnsi"/>
                <w:iCs/>
                <w:spacing w:val="-5"/>
                <w:sz w:val="20"/>
                <w:szCs w:val="20"/>
              </w:rPr>
              <w:t xml:space="preserve">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pupils</w:t>
            </w:r>
            <w:r w:rsidRPr="001A2118">
              <w:rPr>
                <w:rFonts w:asciiTheme="minorHAnsi" w:hAnsiTheme="minorHAnsi" w:cstheme="minorHAnsi"/>
                <w:iCs/>
                <w:spacing w:val="-6"/>
                <w:sz w:val="20"/>
                <w:szCs w:val="20"/>
              </w:rPr>
              <w:t xml:space="preserve"> are </w:t>
            </w: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meeting their daily physical activity goal (30 minutes within school hours) compared to 2023/24. </w:t>
            </w:r>
          </w:p>
          <w:p w14:paraId="7AB44D5B" w14:textId="77777777" w:rsidR="00AF63CA" w:rsidRPr="001A2118" w:rsidRDefault="00AF63CA" w:rsidP="00AF63CA">
            <w:pPr>
              <w:pStyle w:val="TableParagraph"/>
              <w:numPr>
                <w:ilvl w:val="0"/>
                <w:numId w:val="2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There are an increased number of children participating in breakfast and afterschool clubs. </w:t>
            </w:r>
          </w:p>
          <w:p w14:paraId="720899B6" w14:textId="77777777" w:rsidR="00AF63CA" w:rsidRPr="001A2118" w:rsidRDefault="00AF63CA" w:rsidP="00AF63CA">
            <w:pPr>
              <w:pStyle w:val="BodyText"/>
              <w:rPr>
                <w:sz w:val="20"/>
                <w:szCs w:val="20"/>
              </w:rPr>
            </w:pPr>
          </w:p>
          <w:p w14:paraId="4EFDCC7C" w14:textId="77777777" w:rsidR="00AF63CA" w:rsidRPr="001A2118" w:rsidRDefault="00AF63CA" w:rsidP="00AF63CA">
            <w:pPr>
              <w:pStyle w:val="BodyText"/>
              <w:rPr>
                <w:color w:val="00B050"/>
                <w:sz w:val="20"/>
                <w:szCs w:val="20"/>
              </w:rPr>
            </w:pPr>
          </w:p>
          <w:p w14:paraId="799A8424" w14:textId="77777777" w:rsidR="00AF63CA" w:rsidRPr="001A2118" w:rsidRDefault="00AF63CA" w:rsidP="00AF63CA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sustainability has been achieved: </w:t>
            </w:r>
          </w:p>
          <w:p w14:paraId="543A4DFC" w14:textId="37CC43C7" w:rsidR="00AF63CA" w:rsidRPr="001A2118" w:rsidRDefault="00AF63CA" w:rsidP="00AF63CA">
            <w:pPr>
              <w:pStyle w:val="BodyTex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sz w:val="20"/>
                <w:szCs w:val="20"/>
              </w:rPr>
              <w:t>Pupils will take the learning and skills from extra-curricular clubs into curriculum PE lessons.</w:t>
            </w:r>
          </w:p>
        </w:tc>
        <w:tc>
          <w:tcPr>
            <w:tcW w:w="4933" w:type="dxa"/>
          </w:tcPr>
          <w:p w14:paraId="45171B25" w14:textId="77777777" w:rsidR="001A04BF" w:rsidRPr="001A2118" w:rsidRDefault="001A04BF" w:rsidP="001A04BF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Evidence:</w:t>
            </w:r>
          </w:p>
          <w:p w14:paraId="05DC6352" w14:textId="77777777" w:rsidR="00E47CB3" w:rsidRPr="001A2118" w:rsidRDefault="00E47CB3" w:rsidP="00E47CB3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/>
                <w:sz w:val="20"/>
                <w:szCs w:val="20"/>
              </w:rPr>
              <w:t>Extra-Curricular Clubs:</w:t>
            </w:r>
          </w:p>
          <w:p w14:paraId="72DAF443" w14:textId="4E4CBDC6" w:rsidR="00E47CB3" w:rsidRPr="001A2118" w:rsidRDefault="00E47CB3" w:rsidP="00E47CB3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Total number of clubs ran across the year: </w:t>
            </w:r>
            <w:r w:rsidR="009B14BF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19</w:t>
            </w:r>
          </w:p>
          <w:p w14:paraId="54D9A660" w14:textId="6FA28F14" w:rsidR="00E47CB3" w:rsidRPr="001A2118" w:rsidRDefault="002B2594" w:rsidP="00E47CB3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77</w:t>
            </w:r>
            <w:r w:rsidR="00E47CB3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% of children across the whole school</w:t>
            </w:r>
          </w:p>
          <w:p w14:paraId="3CD08A6A" w14:textId="4C75118A" w:rsidR="00E47CB3" w:rsidRPr="001A2118" w:rsidRDefault="002B2594" w:rsidP="00E47CB3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84</w:t>
            </w:r>
            <w:r w:rsidR="00E47CB3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% of KS2</w:t>
            </w:r>
          </w:p>
          <w:p w14:paraId="275AE0AC" w14:textId="14D8E685" w:rsidR="00E47CB3" w:rsidRPr="001A2118" w:rsidRDefault="00112592" w:rsidP="00E47CB3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6</w:t>
            </w:r>
            <w:r w:rsidR="002B2594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7</w:t>
            </w:r>
            <w:r w:rsidR="00E47CB3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% of KS1</w:t>
            </w:r>
          </w:p>
          <w:p w14:paraId="6469E9FE" w14:textId="4E5F57DC" w:rsidR="00E47CB3" w:rsidRPr="001A2118" w:rsidRDefault="00C03D3A" w:rsidP="00E47CB3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32</w:t>
            </w:r>
            <w:r w:rsidR="00E47CB3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% of EYFS</w:t>
            </w:r>
          </w:p>
          <w:p w14:paraId="4E42A85D" w14:textId="77777777" w:rsidR="00E47CB3" w:rsidRPr="001A2118" w:rsidRDefault="00E47CB3" w:rsidP="00E47CB3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Cs/>
                <w:color w:val="00B050"/>
                <w:sz w:val="20"/>
                <w:szCs w:val="20"/>
              </w:rPr>
            </w:pPr>
          </w:p>
          <w:p w14:paraId="6E41D19F" w14:textId="1CB65887" w:rsidR="00E47CB3" w:rsidRPr="001A2118" w:rsidRDefault="00E47CB3" w:rsidP="00E47CB3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/>
                <w:sz w:val="20"/>
                <w:szCs w:val="20"/>
              </w:rPr>
              <w:t>Compared to 23</w:t>
            </w:r>
            <w:r w:rsidR="00897770" w:rsidRPr="001A2118">
              <w:rPr>
                <w:rFonts w:asciiTheme="minorHAnsi" w:hAnsiTheme="minorHAnsi" w:cstheme="minorHAnsi"/>
                <w:i/>
                <w:sz w:val="20"/>
                <w:szCs w:val="20"/>
              </w:rPr>
              <w:t>/24</w:t>
            </w:r>
            <w:r w:rsidRPr="001A2118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  <w:p w14:paraId="776B523D" w14:textId="77777777" w:rsidR="00897770" w:rsidRPr="001A2118" w:rsidRDefault="00897770" w:rsidP="00897770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Total number of clubs ran across the year: 18</w:t>
            </w:r>
          </w:p>
          <w:p w14:paraId="6B3EECC9" w14:textId="77777777" w:rsidR="00897770" w:rsidRPr="001A2118" w:rsidRDefault="00897770" w:rsidP="00897770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53% of children across the whole school</w:t>
            </w:r>
          </w:p>
          <w:p w14:paraId="680EDA52" w14:textId="77777777" w:rsidR="00897770" w:rsidRPr="001A2118" w:rsidRDefault="00897770" w:rsidP="00897770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59% of KS2</w:t>
            </w:r>
          </w:p>
          <w:p w14:paraId="1CDA6D02" w14:textId="77777777" w:rsidR="00897770" w:rsidRPr="001A2118" w:rsidRDefault="00897770" w:rsidP="00897770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42% of KS1</w:t>
            </w:r>
          </w:p>
          <w:p w14:paraId="0294AAD1" w14:textId="77777777" w:rsidR="00897770" w:rsidRPr="001A2118" w:rsidRDefault="00897770" w:rsidP="00897770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ind w:left="47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27% of EYFS</w:t>
            </w:r>
          </w:p>
          <w:p w14:paraId="55DB906D" w14:textId="77777777" w:rsidR="00E47CB3" w:rsidRPr="001A2118" w:rsidRDefault="00E47CB3" w:rsidP="00E47CB3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Cs/>
                <w:color w:val="FF0000"/>
                <w:sz w:val="20"/>
                <w:szCs w:val="20"/>
              </w:rPr>
            </w:pPr>
          </w:p>
          <w:p w14:paraId="63407FE2" w14:textId="77777777" w:rsidR="00E47CB3" w:rsidRPr="001A2118" w:rsidRDefault="00E47CB3" w:rsidP="00E47CB3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/>
                <w:sz w:val="20"/>
                <w:szCs w:val="20"/>
              </w:rPr>
              <w:t>Lunchtime Activities:</w:t>
            </w:r>
          </w:p>
          <w:p w14:paraId="3C76FC95" w14:textId="77777777" w:rsidR="00E47CB3" w:rsidRPr="001A2118" w:rsidRDefault="00E47CB3" w:rsidP="00E47CB3">
            <w:pPr>
              <w:pStyle w:val="TableParagraph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% of pupil engaged in structured activity at lunch times:</w:t>
            </w:r>
          </w:p>
          <w:p w14:paraId="3BC4C728" w14:textId="3CB87570" w:rsidR="00E47CB3" w:rsidRPr="001A2118" w:rsidRDefault="00E47CB3" w:rsidP="00E47CB3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EYFS = </w:t>
            </w:r>
            <w:r w:rsidR="009B14BF" w:rsidRPr="001A2118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  <w:p w14:paraId="07191A02" w14:textId="7DE7148D" w:rsidR="00E47CB3" w:rsidRPr="001A2118" w:rsidRDefault="00E47CB3" w:rsidP="00E47CB3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Key Stage 1 = </w:t>
            </w:r>
            <w:r w:rsidR="009B14BF" w:rsidRPr="001A2118">
              <w:rPr>
                <w:rFonts w:asciiTheme="minorHAnsi" w:hAnsiTheme="minorHAnsi" w:cstheme="minorHAnsi"/>
                <w:sz w:val="20"/>
                <w:szCs w:val="20"/>
              </w:rPr>
              <w:t>86</w:t>
            </w: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  <w:p w14:paraId="69077559" w14:textId="2C16921C" w:rsidR="00E47CB3" w:rsidRPr="001A2118" w:rsidRDefault="00E47CB3" w:rsidP="00E47CB3">
            <w:pPr>
              <w:pStyle w:val="TableParagraph"/>
              <w:numPr>
                <w:ilvl w:val="0"/>
                <w:numId w:val="3"/>
              </w:numPr>
              <w:spacing w:before="13"/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Key Stage 2 = </w:t>
            </w:r>
            <w:r w:rsidR="002C7B04">
              <w:rPr>
                <w:rFonts w:asciiTheme="minorHAnsi" w:hAnsiTheme="minorHAnsi" w:cstheme="minorHAnsi"/>
                <w:sz w:val="20"/>
                <w:szCs w:val="20"/>
              </w:rPr>
              <w:t>74</w:t>
            </w: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  <w:p w14:paraId="5E2DC121" w14:textId="77777777" w:rsidR="00E47CB3" w:rsidRPr="001A2118" w:rsidRDefault="00E47CB3" w:rsidP="00E47CB3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(Taken as an average across half-termly observations)</w:t>
            </w:r>
          </w:p>
          <w:p w14:paraId="1C56FB1D" w14:textId="77777777" w:rsidR="00E47CB3" w:rsidRPr="001A2118" w:rsidRDefault="00E47CB3" w:rsidP="00E47CB3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</w:p>
          <w:p w14:paraId="4FEC3F22" w14:textId="77777777" w:rsidR="00E47CB3" w:rsidRPr="001A2118" w:rsidRDefault="00E47CB3" w:rsidP="00E47CB3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Edsential PlayMaker Award Programme Impact:</w:t>
            </w:r>
          </w:p>
          <w:p w14:paraId="353ECCA6" w14:textId="1A58E992" w:rsidR="00E47CB3" w:rsidRPr="001A2118" w:rsidRDefault="00E47CB3" w:rsidP="00ED5267">
            <w:pPr>
              <w:pStyle w:val="TableParagraph"/>
              <w:numPr>
                <w:ilvl w:val="0"/>
                <w:numId w:val="3"/>
              </w:numPr>
              <w:spacing w:before="18" w:line="235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View our Impact Report here.</w:t>
            </w:r>
            <w:r w:rsidR="00A61E97"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="00A61E97" w:rsidRPr="001A211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(Link to go here)</w:t>
            </w:r>
          </w:p>
          <w:p w14:paraId="5BCEA54C" w14:textId="77777777" w:rsidR="00E47CB3" w:rsidRPr="001A2118" w:rsidRDefault="00E47CB3" w:rsidP="001A04BF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2118" w:rsidRPr="00810F94" w14:paraId="33D5E50A" w14:textId="77777777" w:rsidTr="003757B0">
        <w:trPr>
          <w:trHeight w:val="734"/>
        </w:trPr>
        <w:tc>
          <w:tcPr>
            <w:tcW w:w="4112" w:type="dxa"/>
          </w:tcPr>
          <w:p w14:paraId="632BF3E8" w14:textId="77777777" w:rsidR="001A2118" w:rsidRPr="001A2118" w:rsidRDefault="001A2118" w:rsidP="001A2118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To use physical activity to support mental wellbeing.</w:t>
            </w:r>
          </w:p>
          <w:p w14:paraId="2838F4A2" w14:textId="77777777" w:rsidR="001A2118" w:rsidRPr="001A2118" w:rsidRDefault="001A2118" w:rsidP="001A2118">
            <w:pPr>
              <w:pStyle w:val="BodyText"/>
              <w:ind w:left="34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0DAD2A" w14:textId="77777777" w:rsidR="001A2118" w:rsidRPr="001A2118" w:rsidRDefault="001A2118" w:rsidP="001A2118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left="344" w:right="162"/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 xml:space="preserve">Edsential Personal Best Programme </w:t>
            </w:r>
          </w:p>
          <w:p w14:paraId="098BC72F" w14:textId="77777777" w:rsidR="001A2118" w:rsidRPr="001A2118" w:rsidRDefault="001A2118" w:rsidP="001A2118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ind w:left="344" w:right="16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Edsential Rainbow Programme</w:t>
            </w:r>
          </w:p>
          <w:p w14:paraId="4BA907D9" w14:textId="77777777" w:rsidR="001A2118" w:rsidRPr="001A2118" w:rsidRDefault="001A2118" w:rsidP="001A2118">
            <w:pPr>
              <w:pStyle w:val="BodyText"/>
              <w:ind w:left="34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2" w:type="dxa"/>
          </w:tcPr>
          <w:p w14:paraId="5018F429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Impact:</w:t>
            </w:r>
          </w:p>
          <w:p w14:paraId="685B9F5C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DFD7DCA" w14:textId="77777777" w:rsidR="001A2118" w:rsidRPr="001A2118" w:rsidRDefault="001A2118" w:rsidP="001A2118">
            <w:pPr>
              <w:pStyle w:val="TableParagraph"/>
              <w:spacing w:before="18" w:line="235" w:lineRule="auto"/>
              <w:ind w:left="79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Pupils reported an increase in one or more of the key outcomes of the programmes: </w:t>
            </w:r>
          </w:p>
          <w:p w14:paraId="20CF8168" w14:textId="77777777" w:rsidR="001A2118" w:rsidRPr="001A2118" w:rsidRDefault="001A2118" w:rsidP="001A2118">
            <w:pPr>
              <w:pStyle w:val="TableParagraph"/>
              <w:numPr>
                <w:ilvl w:val="0"/>
                <w:numId w:val="1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Resilience</w:t>
            </w:r>
          </w:p>
          <w:p w14:paraId="53A43026" w14:textId="77777777" w:rsidR="001A2118" w:rsidRPr="001A2118" w:rsidRDefault="001A2118" w:rsidP="001A2118">
            <w:pPr>
              <w:pStyle w:val="TableParagraph"/>
              <w:numPr>
                <w:ilvl w:val="0"/>
                <w:numId w:val="1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Self-esteem</w:t>
            </w:r>
          </w:p>
          <w:p w14:paraId="5CD7F293" w14:textId="77777777" w:rsidR="001A2118" w:rsidRPr="001A2118" w:rsidRDefault="001A2118" w:rsidP="001A2118">
            <w:pPr>
              <w:pStyle w:val="TableParagraph"/>
              <w:numPr>
                <w:ilvl w:val="0"/>
                <w:numId w:val="1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Attitudes towards physical activity </w:t>
            </w:r>
          </w:p>
          <w:p w14:paraId="6381EA43" w14:textId="77777777" w:rsidR="001A2118" w:rsidRPr="001A2118" w:rsidRDefault="001A2118" w:rsidP="001A2118">
            <w:pPr>
              <w:pStyle w:val="TableParagraph"/>
              <w:numPr>
                <w:ilvl w:val="0"/>
                <w:numId w:val="10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Positive mental wellbeing </w:t>
            </w:r>
          </w:p>
          <w:p w14:paraId="0A04E5A8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EB2549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You can see full details of this within the evidence section.</w:t>
            </w:r>
          </w:p>
          <w:p w14:paraId="700257C1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ED793B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sustainability has been achieved: </w:t>
            </w:r>
          </w:p>
          <w:p w14:paraId="553B36AF" w14:textId="77777777" w:rsidR="001A2118" w:rsidRPr="001A2118" w:rsidRDefault="001A2118" w:rsidP="001A2118">
            <w:pPr>
              <w:pStyle w:val="BodyText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Children will be able to take the skills and strategies learned and apply them into the wider curriculum. </w:t>
            </w:r>
          </w:p>
          <w:p w14:paraId="2E9EDBE3" w14:textId="0191E643" w:rsidR="001A2118" w:rsidRPr="001A2118" w:rsidRDefault="001A2118" w:rsidP="001A2118">
            <w:pPr>
              <w:pStyle w:val="BodyText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Children will be more confident to take part in further PE and sport activities, which in turn will lead to greater progress.  </w:t>
            </w:r>
          </w:p>
        </w:tc>
        <w:tc>
          <w:tcPr>
            <w:tcW w:w="4933" w:type="dxa"/>
          </w:tcPr>
          <w:p w14:paraId="25A1DD2B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Evidence:</w:t>
            </w:r>
          </w:p>
          <w:p w14:paraId="205FE94D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BBBA29" w14:textId="77777777" w:rsidR="001A2118" w:rsidRPr="001A2118" w:rsidRDefault="001A2118" w:rsidP="001A2118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Personal Best Programme:</w:t>
            </w:r>
          </w:p>
          <w:p w14:paraId="1A85F6E8" w14:textId="657914BB" w:rsidR="001A2118" w:rsidRPr="001A2118" w:rsidRDefault="009B7CB3" w:rsidP="001A2118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rPr>
                <w:rFonts w:asciiTheme="minorHAnsi" w:hAnsiTheme="minorHAnsi" w:cstheme="minorHAnsi"/>
                <w:iCs/>
                <w:color w:val="FF0000"/>
                <w:sz w:val="20"/>
                <w:szCs w:val="20"/>
              </w:rPr>
            </w:pPr>
            <w:hyperlink r:id="rId33" w:history="1">
              <w:r w:rsidR="001A2118" w:rsidRPr="00B11D4D">
                <w:rPr>
                  <w:rStyle w:val="Hyperlink"/>
                  <w:rFonts w:asciiTheme="minorHAnsi" w:hAnsiTheme="minorHAnsi" w:cstheme="minorHAnsi"/>
                  <w:iCs/>
                  <w:sz w:val="20"/>
                  <w:szCs w:val="20"/>
                </w:rPr>
                <w:t>Read our Impact Report here.</w:t>
              </w:r>
            </w:hyperlink>
          </w:p>
          <w:p w14:paraId="23612895" w14:textId="77777777" w:rsidR="001A2118" w:rsidRPr="001A2118" w:rsidRDefault="001A2118" w:rsidP="001A2118">
            <w:pPr>
              <w:pStyle w:val="TableParagraph"/>
              <w:spacing w:before="18" w:line="235" w:lineRule="auto"/>
              <w:rPr>
                <w:rFonts w:asciiTheme="minorHAnsi" w:hAnsiTheme="minorHAnsi" w:cstheme="minorHAnsi"/>
                <w:iCs/>
                <w:color w:val="FF0000"/>
                <w:sz w:val="20"/>
                <w:szCs w:val="20"/>
              </w:rPr>
            </w:pPr>
          </w:p>
          <w:p w14:paraId="6FEB9627" w14:textId="2A11EF8C" w:rsidR="001A2118" w:rsidRPr="001A2118" w:rsidRDefault="001A2118" w:rsidP="001A2118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Rainbow Programme:</w:t>
            </w:r>
          </w:p>
          <w:p w14:paraId="3BEC413E" w14:textId="2C7CF3EB" w:rsidR="001A2118" w:rsidRPr="001A2118" w:rsidRDefault="009B7CB3" w:rsidP="001A2118">
            <w:pPr>
              <w:pStyle w:val="TableParagraph"/>
              <w:numPr>
                <w:ilvl w:val="0"/>
                <w:numId w:val="1"/>
              </w:numPr>
              <w:spacing w:before="18" w:line="235" w:lineRule="auto"/>
              <w:rPr>
                <w:rFonts w:asciiTheme="minorHAnsi" w:hAnsiTheme="minorHAnsi" w:cstheme="minorHAnsi"/>
                <w:iCs/>
                <w:color w:val="FF0000"/>
                <w:sz w:val="20"/>
                <w:szCs w:val="20"/>
              </w:rPr>
            </w:pPr>
            <w:hyperlink r:id="rId34" w:history="1">
              <w:r w:rsidR="001A2118" w:rsidRPr="001A2118">
                <w:rPr>
                  <w:rStyle w:val="Hyperlink"/>
                  <w:rFonts w:asciiTheme="minorHAnsi" w:hAnsiTheme="minorHAnsi" w:cstheme="minorHAnsi"/>
                  <w:iCs/>
                  <w:sz w:val="20"/>
                  <w:szCs w:val="20"/>
                </w:rPr>
                <w:t>Read our Impact Report here.</w:t>
              </w:r>
            </w:hyperlink>
          </w:p>
          <w:p w14:paraId="04955507" w14:textId="77777777" w:rsidR="001A2118" w:rsidRPr="001A2118" w:rsidRDefault="001A2118" w:rsidP="001A2118">
            <w:pPr>
              <w:pStyle w:val="TableParagraph"/>
              <w:spacing w:before="18" w:line="235" w:lineRule="auto"/>
              <w:rPr>
                <w:rFonts w:asciiTheme="minorHAnsi" w:hAnsiTheme="minorHAnsi" w:cstheme="minorHAnsi"/>
                <w:iCs/>
                <w:color w:val="FF0000"/>
                <w:sz w:val="20"/>
                <w:szCs w:val="20"/>
              </w:rPr>
            </w:pPr>
          </w:p>
          <w:p w14:paraId="1F6654F4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2118" w:rsidRPr="00810F94" w14:paraId="12FA7155" w14:textId="77777777" w:rsidTr="003757B0">
        <w:trPr>
          <w:trHeight w:val="1508"/>
        </w:trPr>
        <w:tc>
          <w:tcPr>
            <w:tcW w:w="4112" w:type="dxa"/>
          </w:tcPr>
          <w:p w14:paraId="5264FB63" w14:textId="77777777" w:rsidR="001A2118" w:rsidRPr="001A2118" w:rsidRDefault="001A2118" w:rsidP="001A2118">
            <w:pPr>
              <w:pStyle w:val="TableParagraph"/>
              <w:spacing w:before="18" w:line="235" w:lineRule="auto"/>
              <w:ind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  <w:t>To use school sport to develop social skills and promote physical activity outside of school.</w:t>
            </w:r>
          </w:p>
          <w:p w14:paraId="070CF057" w14:textId="77777777" w:rsidR="001A2118" w:rsidRPr="001A2118" w:rsidRDefault="001A2118" w:rsidP="001A2118">
            <w:pPr>
              <w:pStyle w:val="TableParagraph"/>
              <w:spacing w:before="18" w:line="235" w:lineRule="auto"/>
              <w:ind w:left="344"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</w:p>
          <w:p w14:paraId="34C355B9" w14:textId="245C1669" w:rsidR="001A2118" w:rsidRPr="001A2118" w:rsidRDefault="001A2118" w:rsidP="001A2118">
            <w:pPr>
              <w:pStyle w:val="BodyText"/>
              <w:numPr>
                <w:ilvl w:val="0"/>
                <w:numId w:val="1"/>
              </w:numPr>
              <w:ind w:left="344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pacing w:val="-2"/>
                <w:sz w:val="20"/>
                <w:szCs w:val="20"/>
              </w:rPr>
              <w:t>Competitions and Events, including Edsential Competitions for All Programme</w:t>
            </w:r>
          </w:p>
        </w:tc>
        <w:tc>
          <w:tcPr>
            <w:tcW w:w="6832" w:type="dxa"/>
          </w:tcPr>
          <w:p w14:paraId="277F85A9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Impact:</w:t>
            </w:r>
          </w:p>
          <w:p w14:paraId="62376BF3" w14:textId="77777777" w:rsidR="001A2118" w:rsidRPr="001A2118" w:rsidRDefault="001A2118" w:rsidP="001A2118">
            <w:pPr>
              <w:pStyle w:val="TableParagraph"/>
              <w:numPr>
                <w:ilvl w:val="0"/>
                <w:numId w:val="12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Participation within competitive sport has supported children to further develop teamwork skills, social and communication skills and supported wellbeing through a sense of ‘togetherness’. </w:t>
            </w:r>
          </w:p>
          <w:p w14:paraId="03353507" w14:textId="77777777" w:rsidR="001A2118" w:rsidRPr="001A2118" w:rsidRDefault="001A2118" w:rsidP="001A2118">
            <w:pPr>
              <w:pStyle w:val="TableParagraph"/>
              <w:numPr>
                <w:ilvl w:val="0"/>
                <w:numId w:val="12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Increased number of children participating regularly within a sports club/ team as a result of our competitions provision across the year. </w:t>
            </w:r>
          </w:p>
          <w:p w14:paraId="2B4008AA" w14:textId="77777777" w:rsidR="001A2118" w:rsidRPr="001A2118" w:rsidRDefault="001A2118" w:rsidP="001A2118">
            <w:pPr>
              <w:pStyle w:val="TableParagraph"/>
              <w:numPr>
                <w:ilvl w:val="0"/>
                <w:numId w:val="12"/>
              </w:numPr>
              <w:spacing w:before="18" w:line="235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Children have developed a love of a sport and the confidence to strive to achieve their best- leading onto more areas of school and personal life.</w:t>
            </w:r>
          </w:p>
          <w:p w14:paraId="5299214C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9F52A6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How sustainability has been achieved: </w:t>
            </w:r>
          </w:p>
          <w:p w14:paraId="44BC7A31" w14:textId="163295AE" w:rsidR="001A2118" w:rsidRPr="001A2118" w:rsidRDefault="001A2118" w:rsidP="001A2118">
            <w:pPr>
              <w:pStyle w:val="BodyTex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Children will be able to take the skills and strategies learned into the wider curriculum.</w:t>
            </w:r>
          </w:p>
        </w:tc>
        <w:tc>
          <w:tcPr>
            <w:tcW w:w="4933" w:type="dxa"/>
          </w:tcPr>
          <w:p w14:paraId="75860DBE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Evidence:</w:t>
            </w:r>
          </w:p>
          <w:p w14:paraId="71298125" w14:textId="77777777" w:rsidR="001A2118" w:rsidRPr="001A2118" w:rsidRDefault="001A2118" w:rsidP="001A2118">
            <w:pPr>
              <w:pStyle w:val="TableParagraph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Number of sporting events entered:</w:t>
            </w:r>
          </w:p>
          <w:p w14:paraId="39FB220A" w14:textId="11176B1A" w:rsidR="001A2118" w:rsidRPr="001A2118" w:rsidRDefault="001A2118" w:rsidP="001A2118">
            <w:pPr>
              <w:pStyle w:val="TableParagraph"/>
              <w:numPr>
                <w:ilvl w:val="0"/>
                <w:numId w:val="15"/>
              </w:numPr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2024 – 25 - 11</w:t>
            </w:r>
          </w:p>
          <w:p w14:paraId="604C4FC4" w14:textId="66DCA6E2" w:rsidR="001A2118" w:rsidRPr="001A2118" w:rsidRDefault="001A2118" w:rsidP="001A2118">
            <w:pPr>
              <w:pStyle w:val="TableParagraph"/>
              <w:numPr>
                <w:ilvl w:val="0"/>
                <w:numId w:val="15"/>
              </w:numPr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2023 – 24 - 14</w:t>
            </w:r>
          </w:p>
          <w:p w14:paraId="6A9CFE9F" w14:textId="77777777" w:rsidR="001A2118" w:rsidRPr="001A2118" w:rsidRDefault="001A2118" w:rsidP="001A2118">
            <w:pPr>
              <w:pStyle w:val="TableParagraph"/>
              <w:numPr>
                <w:ilvl w:val="0"/>
                <w:numId w:val="15"/>
              </w:numPr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2022 – 23 - 10</w:t>
            </w:r>
          </w:p>
          <w:p w14:paraId="23E11399" w14:textId="77777777" w:rsidR="001A2118" w:rsidRPr="001A2118" w:rsidRDefault="001A2118" w:rsidP="001A2118">
            <w:pPr>
              <w:pStyle w:val="TableParagraph"/>
              <w:numPr>
                <w:ilvl w:val="0"/>
                <w:numId w:val="15"/>
              </w:numPr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2021 – 22 - 8</w:t>
            </w:r>
          </w:p>
          <w:p w14:paraId="0CB99566" w14:textId="77777777" w:rsidR="001A2118" w:rsidRPr="001A2118" w:rsidRDefault="001A2118" w:rsidP="001A2118">
            <w:pPr>
              <w:pStyle w:val="TableParagraph"/>
              <w:numPr>
                <w:ilvl w:val="0"/>
                <w:numId w:val="15"/>
              </w:numPr>
              <w:ind w:left="611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2020 - 21 – 3</w:t>
            </w:r>
          </w:p>
          <w:p w14:paraId="46A5221A" w14:textId="77777777" w:rsidR="001A2118" w:rsidRDefault="001A2118" w:rsidP="001A2118">
            <w:pPr>
              <w:pStyle w:val="TableParagraph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BB40F7" w14:textId="77777777" w:rsidR="006333CA" w:rsidRDefault="006333CA" w:rsidP="001A2118">
            <w:pPr>
              <w:pStyle w:val="TableParagraph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2642D7" w14:textId="77777777" w:rsidR="006333CA" w:rsidRPr="001A2118" w:rsidRDefault="006333CA" w:rsidP="001A2118">
            <w:pPr>
              <w:pStyle w:val="TableParagraph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5C19A3" w14:textId="76FBC331" w:rsidR="001A2118" w:rsidRPr="001A2118" w:rsidRDefault="001A2118" w:rsidP="001A211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 xml:space="preserve">% of children who took part in a sporting competition or event during 2024-25: </w:t>
            </w:r>
          </w:p>
          <w:p w14:paraId="719A2F77" w14:textId="580DCF56" w:rsidR="001A2118" w:rsidRPr="001A2118" w:rsidRDefault="001A2118" w:rsidP="001A2118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EYFS – 0%</w:t>
            </w:r>
          </w:p>
          <w:p w14:paraId="431BEF07" w14:textId="4D2D5F79" w:rsidR="001A2118" w:rsidRPr="001A2118" w:rsidRDefault="001A2118" w:rsidP="001A2118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KS1 – 95%</w:t>
            </w:r>
          </w:p>
          <w:p w14:paraId="21ADB0B1" w14:textId="0AC6E360" w:rsidR="001A2118" w:rsidRPr="001A2118" w:rsidRDefault="001A2118" w:rsidP="001A2118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KS2 – 61%</w:t>
            </w:r>
          </w:p>
          <w:p w14:paraId="502841F4" w14:textId="77777777" w:rsidR="001A2118" w:rsidRPr="001A2118" w:rsidRDefault="001A2118" w:rsidP="001A211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1A1430" w14:textId="6CD926CA" w:rsidR="001A2118" w:rsidRPr="001A2118" w:rsidRDefault="001A2118" w:rsidP="001A2118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Compared to 2023/24:</w:t>
            </w:r>
          </w:p>
          <w:p w14:paraId="2B855FFD" w14:textId="77777777" w:rsidR="001A2118" w:rsidRPr="001A2118" w:rsidRDefault="001A2118" w:rsidP="001A2118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EYFS – 0%</w:t>
            </w:r>
          </w:p>
          <w:p w14:paraId="36C02BA0" w14:textId="77777777" w:rsidR="001A2118" w:rsidRPr="001A2118" w:rsidRDefault="001A2118" w:rsidP="001A2118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KS1 – 100%</w:t>
            </w:r>
          </w:p>
          <w:p w14:paraId="0556743E" w14:textId="77777777" w:rsidR="001A2118" w:rsidRDefault="001A2118" w:rsidP="001A2118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KS2 – 73%</w:t>
            </w:r>
          </w:p>
          <w:p w14:paraId="51418FEE" w14:textId="77777777" w:rsidR="006333CA" w:rsidRPr="001A2118" w:rsidRDefault="006333CA" w:rsidP="006333CA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A8776E" w14:textId="41545A0B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iCs/>
                <w:sz w:val="20"/>
                <w:szCs w:val="20"/>
              </w:rPr>
              <w:t>*</w:t>
            </w:r>
            <w:r w:rsidRPr="001A2118">
              <w:rPr>
                <w:i/>
                <w:sz w:val="20"/>
                <w:szCs w:val="20"/>
              </w:rPr>
              <w:t>All children</w:t>
            </w:r>
            <w:r w:rsidR="006333CA">
              <w:rPr>
                <w:i/>
                <w:sz w:val="20"/>
                <w:szCs w:val="20"/>
              </w:rPr>
              <w:t xml:space="preserve"> (F2 – Year 6)</w:t>
            </w:r>
            <w:r w:rsidRPr="001A2118">
              <w:rPr>
                <w:i/>
                <w:sz w:val="20"/>
                <w:szCs w:val="20"/>
              </w:rPr>
              <w:t xml:space="preserve"> did take part in Sports Day held at The Oval as a way to increase the significance of the event, and also to build a pathway into competitive athletics for them.</w:t>
            </w:r>
          </w:p>
        </w:tc>
      </w:tr>
      <w:tr w:rsidR="001A2118" w:rsidRPr="00810F94" w14:paraId="72C0C134" w14:textId="77777777" w:rsidTr="003757B0">
        <w:trPr>
          <w:trHeight w:val="1508"/>
        </w:trPr>
        <w:tc>
          <w:tcPr>
            <w:tcW w:w="4112" w:type="dxa"/>
          </w:tcPr>
          <w:p w14:paraId="67C0EF95" w14:textId="77777777" w:rsidR="001A2118" w:rsidRPr="001A2118" w:rsidRDefault="001A2118" w:rsidP="001A2118">
            <w:pPr>
              <w:pStyle w:val="TableParagraph"/>
              <w:spacing w:before="18" w:line="235" w:lineRule="auto"/>
              <w:ind w:left="122" w:right="162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To promote ‘Healthy Lifestyles’ through PE, sport and physical activity.</w:t>
            </w:r>
          </w:p>
          <w:p w14:paraId="7D82B6E2" w14:textId="10158F3E" w:rsidR="001A2118" w:rsidRPr="001A2118" w:rsidRDefault="001A2118" w:rsidP="001A2118">
            <w:pPr>
              <w:pStyle w:val="TableParagraph"/>
              <w:numPr>
                <w:ilvl w:val="0"/>
                <w:numId w:val="16"/>
              </w:numPr>
              <w:spacing w:before="18" w:line="235" w:lineRule="auto"/>
              <w:ind w:right="162"/>
              <w:rPr>
                <w:rFonts w:asciiTheme="minorHAnsi" w:hAnsiTheme="minorHAnsi" w:cstheme="minorHAnsi"/>
                <w:b/>
                <w:bCs/>
                <w:iCs/>
                <w:spacing w:val="-2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iCs/>
                <w:sz w:val="20"/>
                <w:szCs w:val="20"/>
              </w:rPr>
              <w:t>Edsential Fitness and Nutrition Workshops (x2)</w:t>
            </w:r>
          </w:p>
        </w:tc>
        <w:tc>
          <w:tcPr>
            <w:tcW w:w="6832" w:type="dxa"/>
          </w:tcPr>
          <w:p w14:paraId="2C056957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Impact:</w:t>
            </w:r>
          </w:p>
          <w:p w14:paraId="66A707C5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AAF00F4" w14:textId="30E1F040" w:rsidR="001A2118" w:rsidRPr="001A2118" w:rsidRDefault="001A2118" w:rsidP="001A2118">
            <w:pPr>
              <w:pStyle w:val="BodyText"/>
              <w:numPr>
                <w:ilvl w:val="0"/>
                <w:numId w:val="23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Children have shown a deeper understanding of healthy lifestyles, especially around how important the role of sleep is to health and wellbeing.</w:t>
            </w:r>
          </w:p>
        </w:tc>
        <w:tc>
          <w:tcPr>
            <w:tcW w:w="4933" w:type="dxa"/>
          </w:tcPr>
          <w:p w14:paraId="130B9C33" w14:textId="77777777" w:rsidR="001A2118" w:rsidRPr="001A2118" w:rsidRDefault="001A2118" w:rsidP="001A2118">
            <w:pPr>
              <w:pStyle w:val="TableParagraph"/>
              <w:spacing w:before="18" w:line="235" w:lineRule="auto"/>
              <w:ind w:left="122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Evidence:</w:t>
            </w:r>
          </w:p>
          <w:p w14:paraId="3F740B32" w14:textId="77777777" w:rsidR="001A2118" w:rsidRPr="001A2118" w:rsidRDefault="001A2118" w:rsidP="001A2118">
            <w:pPr>
              <w:pStyle w:val="TableParagraph"/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Pupil Voice following the Fitness and Nutrition workshops:</w:t>
            </w:r>
          </w:p>
          <w:p w14:paraId="61DE5F9E" w14:textId="58643E8B" w:rsidR="001A2118" w:rsidRPr="001A2118" w:rsidRDefault="001A2118" w:rsidP="001A2118">
            <w:pPr>
              <w:pStyle w:val="TableParagraph"/>
              <w:numPr>
                <w:ilvl w:val="0"/>
                <w:numId w:val="16"/>
              </w:numPr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98% of children ‘enjoyed the session’</w:t>
            </w:r>
          </w:p>
          <w:p w14:paraId="2B07242A" w14:textId="6612D431" w:rsidR="001A2118" w:rsidRPr="001A2118" w:rsidRDefault="001A2118" w:rsidP="001A2118">
            <w:pPr>
              <w:pStyle w:val="TableParagraph"/>
              <w:numPr>
                <w:ilvl w:val="0"/>
                <w:numId w:val="16"/>
              </w:numPr>
              <w:ind w:left="470"/>
              <w:rPr>
                <w:rFonts w:asciiTheme="minorHAnsi" w:hAnsiTheme="minorHAnsi" w:cstheme="minorHAnsi"/>
                <w:sz w:val="20"/>
                <w:szCs w:val="20"/>
              </w:rPr>
            </w:pPr>
            <w:r w:rsidRPr="001A2118">
              <w:rPr>
                <w:rFonts w:asciiTheme="minorHAnsi" w:hAnsiTheme="minorHAnsi" w:cstheme="minorHAnsi"/>
                <w:sz w:val="20"/>
                <w:szCs w:val="20"/>
              </w:rPr>
              <w:t>93% of children felt ‘they had a better understanding of how important sleep is to their health’ after taking part.</w:t>
            </w:r>
          </w:p>
          <w:p w14:paraId="46C44610" w14:textId="77777777" w:rsidR="001A2118" w:rsidRPr="001A2118" w:rsidRDefault="001A2118" w:rsidP="001A2118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5F7E23F" w14:textId="77777777" w:rsidR="00105D66" w:rsidRDefault="00105D66">
      <w:pPr>
        <w:pStyle w:val="BodyText"/>
        <w:spacing w:before="110" w:after="1"/>
        <w:rPr>
          <w:sz w:val="20"/>
        </w:rPr>
      </w:pPr>
    </w:p>
    <w:p w14:paraId="0AFD66E4" w14:textId="77777777" w:rsidR="00ED5267" w:rsidRDefault="00ED5267">
      <w:pPr>
        <w:pStyle w:val="BodyText"/>
        <w:ind w:left="108"/>
        <w:rPr>
          <w:sz w:val="20"/>
        </w:rPr>
      </w:pPr>
    </w:p>
    <w:p w14:paraId="39F683B8" w14:textId="77777777" w:rsidR="006006B4" w:rsidRDefault="006006B4">
      <w:pPr>
        <w:pStyle w:val="BodyText"/>
        <w:ind w:left="108"/>
        <w:rPr>
          <w:sz w:val="20"/>
        </w:rPr>
      </w:pPr>
    </w:p>
    <w:p w14:paraId="2A01CFC0" w14:textId="77777777" w:rsidR="00555AAC" w:rsidRDefault="00555AAC">
      <w:pPr>
        <w:pStyle w:val="BodyText"/>
        <w:ind w:left="108"/>
        <w:rPr>
          <w:sz w:val="20"/>
        </w:rPr>
      </w:pPr>
    </w:p>
    <w:p w14:paraId="650FEB15" w14:textId="77777777" w:rsidR="00555AAC" w:rsidRDefault="00555AAC">
      <w:pPr>
        <w:pStyle w:val="BodyText"/>
        <w:ind w:left="108"/>
        <w:rPr>
          <w:sz w:val="20"/>
        </w:rPr>
      </w:pPr>
    </w:p>
    <w:p w14:paraId="4292878E" w14:textId="77777777" w:rsidR="00555AAC" w:rsidRDefault="00555AAC">
      <w:pPr>
        <w:pStyle w:val="BodyText"/>
        <w:ind w:left="108"/>
        <w:rPr>
          <w:sz w:val="20"/>
        </w:rPr>
      </w:pPr>
    </w:p>
    <w:p w14:paraId="3148B87B" w14:textId="77777777" w:rsidR="00555AAC" w:rsidRDefault="00555AAC">
      <w:pPr>
        <w:pStyle w:val="BodyText"/>
        <w:ind w:left="108"/>
        <w:rPr>
          <w:sz w:val="20"/>
        </w:rPr>
      </w:pPr>
    </w:p>
    <w:p w14:paraId="41D9E07A" w14:textId="77777777" w:rsidR="00555AAC" w:rsidRDefault="00555AAC">
      <w:pPr>
        <w:pStyle w:val="BodyText"/>
        <w:ind w:left="108"/>
        <w:rPr>
          <w:sz w:val="20"/>
        </w:rPr>
      </w:pPr>
    </w:p>
    <w:p w14:paraId="41134542" w14:textId="77777777" w:rsidR="00555AAC" w:rsidRDefault="00555AAC">
      <w:pPr>
        <w:pStyle w:val="BodyText"/>
        <w:ind w:left="108"/>
        <w:rPr>
          <w:sz w:val="20"/>
        </w:rPr>
      </w:pPr>
    </w:p>
    <w:p w14:paraId="2091ADF6" w14:textId="77777777" w:rsidR="00555AAC" w:rsidRDefault="00555AAC">
      <w:pPr>
        <w:pStyle w:val="BodyText"/>
        <w:ind w:left="108"/>
        <w:rPr>
          <w:sz w:val="20"/>
        </w:rPr>
      </w:pPr>
    </w:p>
    <w:p w14:paraId="0B7FBFEF" w14:textId="77777777" w:rsidR="00555AAC" w:rsidRDefault="00555AAC">
      <w:pPr>
        <w:pStyle w:val="BodyText"/>
        <w:ind w:left="108"/>
        <w:rPr>
          <w:sz w:val="20"/>
        </w:rPr>
      </w:pPr>
    </w:p>
    <w:p w14:paraId="09C26E14" w14:textId="77777777" w:rsidR="00555AAC" w:rsidRDefault="00555AAC">
      <w:pPr>
        <w:pStyle w:val="BodyText"/>
        <w:ind w:left="108"/>
        <w:rPr>
          <w:sz w:val="20"/>
        </w:rPr>
      </w:pPr>
    </w:p>
    <w:p w14:paraId="08BA6EA2" w14:textId="77777777" w:rsidR="00555AAC" w:rsidRDefault="00555AAC">
      <w:pPr>
        <w:pStyle w:val="BodyText"/>
        <w:ind w:left="108"/>
        <w:rPr>
          <w:sz w:val="20"/>
        </w:rPr>
      </w:pPr>
    </w:p>
    <w:p w14:paraId="05546283" w14:textId="77777777" w:rsidR="00555AAC" w:rsidRDefault="00555AAC">
      <w:pPr>
        <w:pStyle w:val="BodyText"/>
        <w:ind w:left="108"/>
        <w:rPr>
          <w:sz w:val="20"/>
        </w:rPr>
      </w:pPr>
    </w:p>
    <w:p w14:paraId="5B0A3C3A" w14:textId="77777777" w:rsidR="00555AAC" w:rsidRDefault="00555AAC">
      <w:pPr>
        <w:pStyle w:val="BodyText"/>
        <w:ind w:left="108"/>
        <w:rPr>
          <w:sz w:val="20"/>
        </w:rPr>
      </w:pPr>
    </w:p>
    <w:p w14:paraId="745D9D16" w14:textId="77777777" w:rsidR="00555AAC" w:rsidRDefault="00555AAC">
      <w:pPr>
        <w:pStyle w:val="BodyText"/>
        <w:ind w:left="108"/>
        <w:rPr>
          <w:sz w:val="20"/>
        </w:rPr>
      </w:pPr>
    </w:p>
    <w:p w14:paraId="7707C40C" w14:textId="77777777" w:rsidR="00555AAC" w:rsidRDefault="00555AAC">
      <w:pPr>
        <w:pStyle w:val="BodyText"/>
        <w:ind w:left="108"/>
        <w:rPr>
          <w:sz w:val="20"/>
        </w:rPr>
      </w:pPr>
    </w:p>
    <w:p w14:paraId="0EFC019C" w14:textId="77777777" w:rsidR="00555AAC" w:rsidRDefault="00555AAC">
      <w:pPr>
        <w:pStyle w:val="BodyText"/>
        <w:ind w:left="108"/>
        <w:rPr>
          <w:sz w:val="20"/>
        </w:rPr>
      </w:pPr>
    </w:p>
    <w:p w14:paraId="65296929" w14:textId="77777777" w:rsidR="00555AAC" w:rsidRDefault="00555AAC">
      <w:pPr>
        <w:pStyle w:val="BodyText"/>
        <w:ind w:left="108"/>
        <w:rPr>
          <w:sz w:val="20"/>
        </w:rPr>
      </w:pPr>
    </w:p>
    <w:p w14:paraId="1BBA1EBA" w14:textId="77777777" w:rsidR="00555AAC" w:rsidRDefault="00555AAC">
      <w:pPr>
        <w:pStyle w:val="BodyText"/>
        <w:ind w:left="108"/>
        <w:rPr>
          <w:sz w:val="20"/>
        </w:rPr>
      </w:pPr>
    </w:p>
    <w:p w14:paraId="10D6BCA7" w14:textId="77777777" w:rsidR="00555AAC" w:rsidRDefault="00555AAC">
      <w:pPr>
        <w:pStyle w:val="BodyText"/>
        <w:ind w:left="108"/>
        <w:rPr>
          <w:sz w:val="20"/>
        </w:rPr>
      </w:pPr>
    </w:p>
    <w:p w14:paraId="18131C3E" w14:textId="77777777" w:rsidR="00555AAC" w:rsidRDefault="00555AAC">
      <w:pPr>
        <w:pStyle w:val="BodyText"/>
        <w:ind w:left="108"/>
        <w:rPr>
          <w:sz w:val="20"/>
        </w:rPr>
      </w:pPr>
    </w:p>
    <w:p w14:paraId="201149A5" w14:textId="77777777" w:rsidR="00555AAC" w:rsidRDefault="00555AAC">
      <w:pPr>
        <w:pStyle w:val="BodyText"/>
        <w:ind w:left="108"/>
        <w:rPr>
          <w:sz w:val="20"/>
        </w:rPr>
      </w:pPr>
    </w:p>
    <w:p w14:paraId="11B0C79A" w14:textId="77777777" w:rsidR="00555AAC" w:rsidRDefault="00555AAC">
      <w:pPr>
        <w:pStyle w:val="BodyText"/>
        <w:ind w:left="108"/>
        <w:rPr>
          <w:sz w:val="20"/>
        </w:rPr>
      </w:pPr>
    </w:p>
    <w:p w14:paraId="00586280" w14:textId="77777777" w:rsidR="00317F2A" w:rsidRDefault="00317F2A" w:rsidP="00397D1D">
      <w:pPr>
        <w:pStyle w:val="BodyText"/>
        <w:ind w:left="108"/>
        <w:jc w:val="center"/>
        <w:rPr>
          <w:i/>
          <w:color w:val="231F20"/>
          <w:u w:val="single" w:color="231F20"/>
        </w:rPr>
      </w:pPr>
    </w:p>
    <w:p w14:paraId="791BE96F" w14:textId="2BFF687E" w:rsidR="00E4559E" w:rsidRPr="00397D1D" w:rsidRDefault="00E4559E" w:rsidP="00397D1D">
      <w:pPr>
        <w:pStyle w:val="BodyText"/>
        <w:ind w:left="108"/>
        <w:jc w:val="center"/>
        <w:rPr>
          <w:sz w:val="20"/>
        </w:rPr>
      </w:pPr>
      <w:r w:rsidRPr="003D09C9">
        <w:rPr>
          <w:i/>
          <w:color w:val="231F20"/>
          <w:u w:val="single" w:color="231F20"/>
        </w:rPr>
        <w:t>Meeting</w:t>
      </w:r>
      <w:r w:rsidRPr="003D09C9">
        <w:rPr>
          <w:i/>
          <w:color w:val="231F20"/>
          <w:spacing w:val="-8"/>
          <w:u w:val="single" w:color="231F20"/>
        </w:rPr>
        <w:t xml:space="preserve"> </w:t>
      </w:r>
      <w:r w:rsidRPr="003D09C9">
        <w:rPr>
          <w:i/>
          <w:color w:val="231F20"/>
          <w:u w:val="single" w:color="231F20"/>
        </w:rPr>
        <w:t>National</w:t>
      </w:r>
      <w:r w:rsidRPr="003D09C9">
        <w:rPr>
          <w:i/>
          <w:color w:val="231F20"/>
          <w:spacing w:val="-8"/>
          <w:u w:val="single" w:color="231F20"/>
        </w:rPr>
        <w:t xml:space="preserve"> </w:t>
      </w:r>
      <w:r w:rsidRPr="003D09C9">
        <w:rPr>
          <w:i/>
          <w:color w:val="231F20"/>
          <w:u w:val="single" w:color="231F20"/>
        </w:rPr>
        <w:t>Curriculum</w:t>
      </w:r>
      <w:r w:rsidRPr="003D09C9">
        <w:rPr>
          <w:i/>
          <w:color w:val="231F20"/>
          <w:spacing w:val="-8"/>
          <w:u w:val="single" w:color="231F20"/>
        </w:rPr>
        <w:t xml:space="preserve"> </w:t>
      </w:r>
      <w:r w:rsidRPr="003D09C9">
        <w:rPr>
          <w:i/>
          <w:color w:val="231F20"/>
          <w:u w:val="single" w:color="231F20"/>
        </w:rPr>
        <w:t>requirements</w:t>
      </w:r>
      <w:r w:rsidRPr="003D09C9">
        <w:rPr>
          <w:i/>
          <w:color w:val="231F20"/>
          <w:spacing w:val="-7"/>
          <w:u w:val="single" w:color="231F20"/>
        </w:rPr>
        <w:t xml:space="preserve"> </w:t>
      </w:r>
      <w:r w:rsidRPr="003D09C9">
        <w:rPr>
          <w:i/>
          <w:color w:val="231F20"/>
          <w:u w:val="single" w:color="231F20"/>
        </w:rPr>
        <w:t>for</w:t>
      </w:r>
      <w:r w:rsidRPr="003D09C9">
        <w:rPr>
          <w:i/>
          <w:color w:val="231F20"/>
          <w:spacing w:val="-7"/>
          <w:u w:val="single" w:color="231F20"/>
        </w:rPr>
        <w:t xml:space="preserve"> </w:t>
      </w:r>
      <w:r w:rsidRPr="003D09C9">
        <w:rPr>
          <w:i/>
          <w:color w:val="231F20"/>
          <w:u w:val="single" w:color="231F20"/>
        </w:rPr>
        <w:t>swimming</w:t>
      </w:r>
      <w:r w:rsidRPr="003D09C9">
        <w:rPr>
          <w:i/>
          <w:color w:val="231F20"/>
          <w:spacing w:val="-8"/>
          <w:u w:val="single" w:color="231F20"/>
        </w:rPr>
        <w:t xml:space="preserve"> </w:t>
      </w:r>
      <w:r w:rsidRPr="003D09C9">
        <w:rPr>
          <w:i/>
          <w:color w:val="231F20"/>
          <w:u w:val="single" w:color="231F20"/>
        </w:rPr>
        <w:t>and</w:t>
      </w:r>
      <w:r w:rsidRPr="003D09C9">
        <w:rPr>
          <w:i/>
          <w:color w:val="231F20"/>
          <w:spacing w:val="-7"/>
          <w:u w:val="single" w:color="231F20"/>
        </w:rPr>
        <w:t xml:space="preserve"> </w:t>
      </w:r>
      <w:r w:rsidRPr="003D09C9">
        <w:rPr>
          <w:i/>
          <w:color w:val="231F20"/>
          <w:u w:val="single" w:color="231F20"/>
        </w:rPr>
        <w:t>water</w:t>
      </w:r>
      <w:r w:rsidRPr="003D09C9">
        <w:rPr>
          <w:i/>
          <w:color w:val="231F20"/>
          <w:spacing w:val="-7"/>
          <w:u w:val="single" w:color="231F20"/>
        </w:rPr>
        <w:t xml:space="preserve"> </w:t>
      </w:r>
      <w:r w:rsidRPr="003D09C9">
        <w:rPr>
          <w:i/>
          <w:color w:val="231F20"/>
          <w:spacing w:val="-2"/>
          <w:u w:val="single" w:color="231F20"/>
        </w:rPr>
        <w:t>safety.</w:t>
      </w:r>
    </w:p>
    <w:p w14:paraId="3ED73266" w14:textId="77777777" w:rsidR="00E4559E" w:rsidRPr="003D09C9" w:rsidRDefault="00E4559E" w:rsidP="00E4559E">
      <w:pPr>
        <w:spacing w:before="3" w:line="235" w:lineRule="auto"/>
        <w:ind w:left="180"/>
        <w:jc w:val="center"/>
        <w:rPr>
          <w:i/>
        </w:rPr>
      </w:pPr>
      <w:r w:rsidRPr="003D09C9">
        <w:rPr>
          <w:i/>
          <w:color w:val="231F20"/>
        </w:rPr>
        <w:t>Priority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should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always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be</w:t>
      </w:r>
      <w:r w:rsidRPr="003D09C9">
        <w:rPr>
          <w:i/>
          <w:color w:val="231F20"/>
          <w:spacing w:val="-3"/>
        </w:rPr>
        <w:t xml:space="preserve"> </w:t>
      </w:r>
      <w:r w:rsidRPr="003D09C9">
        <w:rPr>
          <w:i/>
          <w:color w:val="231F20"/>
        </w:rPr>
        <w:t>given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to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ensuring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that</w:t>
      </w:r>
      <w:r w:rsidRPr="003D09C9">
        <w:rPr>
          <w:i/>
          <w:color w:val="231F20"/>
          <w:spacing w:val="-3"/>
        </w:rPr>
        <w:t xml:space="preserve"> </w:t>
      </w:r>
      <w:r w:rsidRPr="003D09C9">
        <w:rPr>
          <w:i/>
          <w:color w:val="231F20"/>
        </w:rPr>
        <w:t>pupils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can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perform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safe</w:t>
      </w:r>
      <w:r w:rsidRPr="003D09C9">
        <w:rPr>
          <w:i/>
          <w:color w:val="231F20"/>
          <w:spacing w:val="-3"/>
        </w:rPr>
        <w:t xml:space="preserve"> </w:t>
      </w:r>
      <w:r w:rsidRPr="003D09C9">
        <w:rPr>
          <w:i/>
          <w:color w:val="231F20"/>
        </w:rPr>
        <w:t>self-rescue</w:t>
      </w:r>
      <w:r w:rsidRPr="003D09C9">
        <w:rPr>
          <w:i/>
          <w:color w:val="231F20"/>
          <w:spacing w:val="-3"/>
        </w:rPr>
        <w:t xml:space="preserve"> </w:t>
      </w:r>
      <w:r w:rsidRPr="003D09C9">
        <w:rPr>
          <w:i/>
          <w:color w:val="231F20"/>
        </w:rPr>
        <w:t>even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if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they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do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not</w:t>
      </w:r>
      <w:r w:rsidRPr="003D09C9">
        <w:rPr>
          <w:i/>
          <w:color w:val="231F20"/>
          <w:spacing w:val="-3"/>
        </w:rPr>
        <w:t xml:space="preserve"> </w:t>
      </w:r>
      <w:r w:rsidRPr="003D09C9">
        <w:rPr>
          <w:i/>
          <w:color w:val="231F20"/>
        </w:rPr>
        <w:t>fully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meet</w:t>
      </w:r>
      <w:r w:rsidRPr="003D09C9">
        <w:rPr>
          <w:i/>
          <w:color w:val="231F20"/>
          <w:spacing w:val="-3"/>
        </w:rPr>
        <w:t xml:space="preserve"> </w:t>
      </w:r>
      <w:r w:rsidRPr="003D09C9">
        <w:rPr>
          <w:i/>
          <w:color w:val="231F20"/>
        </w:rPr>
        <w:t>the</w:t>
      </w:r>
      <w:r w:rsidRPr="003D09C9">
        <w:rPr>
          <w:i/>
          <w:color w:val="231F20"/>
          <w:spacing w:val="-3"/>
        </w:rPr>
        <w:t xml:space="preserve"> </w:t>
      </w:r>
      <w:r w:rsidRPr="003D09C9">
        <w:rPr>
          <w:i/>
          <w:color w:val="231F20"/>
        </w:rPr>
        <w:t>first</w:t>
      </w:r>
      <w:r w:rsidRPr="003D09C9">
        <w:rPr>
          <w:i/>
          <w:color w:val="231F20"/>
          <w:spacing w:val="-3"/>
        </w:rPr>
        <w:t xml:space="preserve"> </w:t>
      </w:r>
      <w:r w:rsidRPr="003D09C9">
        <w:rPr>
          <w:i/>
          <w:color w:val="231F20"/>
        </w:rPr>
        <w:t>two</w:t>
      </w:r>
      <w:r w:rsidRPr="003D09C9">
        <w:rPr>
          <w:i/>
          <w:color w:val="231F20"/>
          <w:spacing w:val="-4"/>
        </w:rPr>
        <w:t xml:space="preserve"> </w:t>
      </w:r>
      <w:r w:rsidRPr="003D09C9">
        <w:rPr>
          <w:i/>
          <w:color w:val="231F20"/>
        </w:rPr>
        <w:t>requirements of the National Curriculum programme of study</w:t>
      </w:r>
    </w:p>
    <w:p w14:paraId="60B53C42" w14:textId="77777777" w:rsidR="00E4559E" w:rsidRPr="003D09C9" w:rsidRDefault="00E4559E" w:rsidP="00E4559E">
      <w:pPr>
        <w:pStyle w:val="BodyText"/>
        <w:spacing w:before="5"/>
        <w:jc w:val="center"/>
        <w:rPr>
          <w:i/>
          <w:sz w:val="22"/>
          <w:szCs w:val="22"/>
        </w:rPr>
      </w:pPr>
    </w:p>
    <w:tbl>
      <w:tblPr>
        <w:tblW w:w="14978" w:type="dxa"/>
        <w:tblInd w:w="2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5"/>
        <w:gridCol w:w="1577"/>
        <w:gridCol w:w="5396"/>
      </w:tblGrid>
      <w:tr w:rsidR="00E4559E" w:rsidRPr="003D09C9" w14:paraId="29A44BC8" w14:textId="77777777" w:rsidTr="003D09C9">
        <w:trPr>
          <w:trHeight w:val="672"/>
        </w:trPr>
        <w:tc>
          <w:tcPr>
            <w:tcW w:w="8005" w:type="dxa"/>
          </w:tcPr>
          <w:p w14:paraId="23D59B93" w14:textId="77777777" w:rsidR="00E4559E" w:rsidRPr="00AA5311" w:rsidRDefault="00E4559E" w:rsidP="002121E7">
            <w:pPr>
              <w:pStyle w:val="TableParagraph"/>
              <w:jc w:val="center"/>
              <w:rPr>
                <w:b/>
              </w:rPr>
            </w:pPr>
            <w:r w:rsidRPr="00AA5311">
              <w:rPr>
                <w:b/>
                <w:color w:val="231F20"/>
                <w:spacing w:val="-2"/>
                <w:u w:color="231F20"/>
              </w:rPr>
              <w:t>Question</w:t>
            </w:r>
          </w:p>
        </w:tc>
        <w:tc>
          <w:tcPr>
            <w:tcW w:w="1577" w:type="dxa"/>
          </w:tcPr>
          <w:p w14:paraId="54BE29F2" w14:textId="77777777" w:rsidR="00E4559E" w:rsidRPr="00AA5311" w:rsidRDefault="00E4559E" w:rsidP="002121E7">
            <w:pPr>
              <w:pStyle w:val="TableParagraph"/>
              <w:ind w:left="79"/>
              <w:jc w:val="center"/>
              <w:rPr>
                <w:b/>
              </w:rPr>
            </w:pPr>
            <w:r w:rsidRPr="00AA5311">
              <w:rPr>
                <w:b/>
                <w:color w:val="231F20"/>
                <w:spacing w:val="-2"/>
                <w:u w:color="231F20"/>
              </w:rPr>
              <w:t>Stats:</w:t>
            </w:r>
          </w:p>
        </w:tc>
        <w:tc>
          <w:tcPr>
            <w:tcW w:w="5396" w:type="dxa"/>
          </w:tcPr>
          <w:p w14:paraId="4DED74BD" w14:textId="17A41E9C" w:rsidR="00E4559E" w:rsidRPr="00AA5311" w:rsidRDefault="00E4559E" w:rsidP="00AA5311">
            <w:pPr>
              <w:pStyle w:val="TableParagraph"/>
              <w:spacing w:line="339" w:lineRule="exact"/>
              <w:jc w:val="center"/>
              <w:rPr>
                <w:b/>
              </w:rPr>
            </w:pPr>
            <w:r w:rsidRPr="00AA5311">
              <w:rPr>
                <w:b/>
                <w:color w:val="231F20"/>
                <w:u w:color="231F20"/>
              </w:rPr>
              <w:t>Further</w:t>
            </w:r>
            <w:r w:rsidRPr="00AA5311">
              <w:rPr>
                <w:b/>
                <w:color w:val="231F20"/>
                <w:spacing w:val="-7"/>
                <w:u w:color="231F20"/>
              </w:rPr>
              <w:t xml:space="preserve"> </w:t>
            </w:r>
            <w:r w:rsidRPr="00AA5311">
              <w:rPr>
                <w:b/>
                <w:color w:val="231F20"/>
                <w:spacing w:val="-2"/>
                <w:u w:color="231F20"/>
              </w:rPr>
              <w:t>context</w:t>
            </w:r>
            <w:r w:rsidR="00AA5311" w:rsidRPr="00AA5311">
              <w:rPr>
                <w:b/>
                <w:color w:val="231F20"/>
                <w:spacing w:val="-2"/>
                <w:u w:color="231F20"/>
              </w:rPr>
              <w:t xml:space="preserve"> - </w:t>
            </w:r>
            <w:r w:rsidRPr="00AA5311">
              <w:rPr>
                <w:b/>
                <w:color w:val="231F20"/>
                <w:u w:color="231F20"/>
              </w:rPr>
              <w:t>Relative</w:t>
            </w:r>
            <w:r w:rsidRPr="00AA5311">
              <w:rPr>
                <w:b/>
                <w:color w:val="231F20"/>
                <w:spacing w:val="-9"/>
                <w:u w:color="231F20"/>
              </w:rPr>
              <w:t xml:space="preserve"> </w:t>
            </w:r>
            <w:r w:rsidRPr="00AA5311">
              <w:rPr>
                <w:b/>
                <w:color w:val="231F20"/>
                <w:u w:color="231F20"/>
              </w:rPr>
              <w:t>to</w:t>
            </w:r>
            <w:r w:rsidRPr="00AA5311">
              <w:rPr>
                <w:b/>
                <w:color w:val="231F20"/>
                <w:spacing w:val="-8"/>
                <w:u w:color="231F20"/>
              </w:rPr>
              <w:t xml:space="preserve"> </w:t>
            </w:r>
            <w:r w:rsidRPr="00AA5311">
              <w:rPr>
                <w:b/>
                <w:color w:val="231F20"/>
                <w:u w:color="231F20"/>
              </w:rPr>
              <w:t>local</w:t>
            </w:r>
            <w:r w:rsidRPr="00AA5311">
              <w:rPr>
                <w:b/>
                <w:color w:val="231F20"/>
                <w:spacing w:val="-7"/>
                <w:u w:color="231F20"/>
              </w:rPr>
              <w:t xml:space="preserve"> </w:t>
            </w:r>
            <w:r w:rsidRPr="00AA5311">
              <w:rPr>
                <w:b/>
                <w:color w:val="231F20"/>
                <w:spacing w:val="-2"/>
                <w:u w:color="231F20"/>
              </w:rPr>
              <w:t>challenges</w:t>
            </w:r>
          </w:p>
        </w:tc>
      </w:tr>
      <w:tr w:rsidR="00E4559E" w:rsidRPr="003D09C9" w14:paraId="6A4886F3" w14:textId="77777777" w:rsidTr="003D09C9">
        <w:trPr>
          <w:trHeight w:val="854"/>
        </w:trPr>
        <w:tc>
          <w:tcPr>
            <w:tcW w:w="8005" w:type="dxa"/>
          </w:tcPr>
          <w:p w14:paraId="1EFBF852" w14:textId="77777777" w:rsidR="00E4559E" w:rsidRPr="003D09C9" w:rsidRDefault="00E4559E" w:rsidP="003D09C9">
            <w:pPr>
              <w:pStyle w:val="TableParagraph"/>
              <w:spacing w:before="18" w:line="235" w:lineRule="auto"/>
              <w:ind w:left="84" w:right="325"/>
              <w:jc w:val="center"/>
            </w:pPr>
            <w:r w:rsidRPr="003D09C9">
              <w:rPr>
                <w:color w:val="231F20"/>
              </w:rPr>
              <w:t>What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percentage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of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your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current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Year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6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cohort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can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swim competently,</w:t>
            </w:r>
            <w:r w:rsidRPr="003D09C9">
              <w:rPr>
                <w:color w:val="231F20"/>
                <w:spacing w:val="-16"/>
              </w:rPr>
              <w:t xml:space="preserve"> </w:t>
            </w:r>
            <w:r w:rsidRPr="003D09C9">
              <w:rPr>
                <w:color w:val="231F20"/>
              </w:rPr>
              <w:t>confidently</w:t>
            </w:r>
            <w:r w:rsidRPr="003D09C9">
              <w:rPr>
                <w:color w:val="231F20"/>
                <w:spacing w:val="-16"/>
              </w:rPr>
              <w:t xml:space="preserve"> </w:t>
            </w:r>
            <w:r w:rsidRPr="003D09C9">
              <w:rPr>
                <w:color w:val="231F20"/>
              </w:rPr>
              <w:t>and</w:t>
            </w:r>
            <w:r w:rsidRPr="003D09C9">
              <w:rPr>
                <w:color w:val="231F20"/>
                <w:spacing w:val="-16"/>
              </w:rPr>
              <w:t xml:space="preserve"> </w:t>
            </w:r>
            <w:r w:rsidRPr="003D09C9">
              <w:rPr>
                <w:color w:val="231F20"/>
              </w:rPr>
              <w:t>proficiently</w:t>
            </w:r>
            <w:r w:rsidRPr="003D09C9">
              <w:rPr>
                <w:color w:val="231F20"/>
                <w:spacing w:val="-15"/>
              </w:rPr>
              <w:t xml:space="preserve"> </w:t>
            </w:r>
            <w:r w:rsidRPr="003D09C9">
              <w:rPr>
                <w:color w:val="231F20"/>
              </w:rPr>
              <w:t>over</w:t>
            </w:r>
            <w:r w:rsidRPr="003D09C9">
              <w:rPr>
                <w:color w:val="231F20"/>
                <w:spacing w:val="-16"/>
              </w:rPr>
              <w:t xml:space="preserve"> </w:t>
            </w:r>
            <w:r w:rsidRPr="003D09C9">
              <w:rPr>
                <w:color w:val="231F20"/>
              </w:rPr>
              <w:t>a</w:t>
            </w:r>
            <w:r w:rsidRPr="003D09C9">
              <w:rPr>
                <w:color w:val="231F20"/>
                <w:spacing w:val="-16"/>
              </w:rPr>
              <w:t xml:space="preserve"> </w:t>
            </w:r>
            <w:r w:rsidRPr="003D09C9">
              <w:rPr>
                <w:color w:val="231F20"/>
              </w:rPr>
              <w:t>distance of at least 25 metres?</w:t>
            </w:r>
          </w:p>
        </w:tc>
        <w:tc>
          <w:tcPr>
            <w:tcW w:w="1577" w:type="dxa"/>
          </w:tcPr>
          <w:p w14:paraId="43723243" w14:textId="1069565B" w:rsidR="00E4559E" w:rsidRPr="003D09C9" w:rsidRDefault="007F263B" w:rsidP="002121E7">
            <w:pPr>
              <w:pStyle w:val="TableParagraph"/>
              <w:ind w:left="79"/>
              <w:jc w:val="center"/>
            </w:pPr>
            <w:r>
              <w:rPr>
                <w:color w:val="231F20"/>
              </w:rPr>
              <w:t>73%</w:t>
            </w:r>
          </w:p>
        </w:tc>
        <w:tc>
          <w:tcPr>
            <w:tcW w:w="5396" w:type="dxa"/>
          </w:tcPr>
          <w:p w14:paraId="0EFF1154" w14:textId="4F501AF2" w:rsidR="00E4559E" w:rsidRPr="003D09C9" w:rsidRDefault="00E4559E" w:rsidP="002121E7">
            <w:pPr>
              <w:pStyle w:val="TableParagraph"/>
              <w:spacing w:before="3" w:line="235" w:lineRule="auto"/>
              <w:jc w:val="center"/>
              <w:rPr>
                <w:iCs/>
              </w:rPr>
            </w:pPr>
          </w:p>
        </w:tc>
      </w:tr>
      <w:tr w:rsidR="00E4559E" w:rsidRPr="003D09C9" w14:paraId="3FF69767" w14:textId="77777777" w:rsidTr="003D09C9">
        <w:trPr>
          <w:trHeight w:val="957"/>
        </w:trPr>
        <w:tc>
          <w:tcPr>
            <w:tcW w:w="8005" w:type="dxa"/>
          </w:tcPr>
          <w:p w14:paraId="7B6E0465" w14:textId="77777777" w:rsidR="00E4559E" w:rsidRPr="003D09C9" w:rsidRDefault="00E4559E" w:rsidP="003D09C9">
            <w:pPr>
              <w:pStyle w:val="TableParagraph"/>
              <w:spacing w:before="18" w:line="235" w:lineRule="auto"/>
              <w:ind w:left="84" w:right="541"/>
              <w:jc w:val="center"/>
            </w:pPr>
            <w:r w:rsidRPr="003D09C9">
              <w:rPr>
                <w:color w:val="231F20"/>
              </w:rPr>
              <w:t>What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percentage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of</w:t>
            </w:r>
            <w:r w:rsidRPr="003D09C9">
              <w:rPr>
                <w:color w:val="231F20"/>
                <w:spacing w:val="-11"/>
              </w:rPr>
              <w:t xml:space="preserve"> </w:t>
            </w:r>
            <w:r w:rsidRPr="003D09C9">
              <w:rPr>
                <w:color w:val="231F20"/>
              </w:rPr>
              <w:t>your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current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Year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6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cohort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can</w:t>
            </w:r>
            <w:r w:rsidRPr="003D09C9">
              <w:rPr>
                <w:color w:val="231F20"/>
                <w:spacing w:val="-11"/>
              </w:rPr>
              <w:t xml:space="preserve"> </w:t>
            </w:r>
            <w:r w:rsidRPr="003D09C9">
              <w:rPr>
                <w:color w:val="231F20"/>
              </w:rPr>
              <w:t>use a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range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of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strokes</w:t>
            </w:r>
            <w:r w:rsidRPr="003D09C9">
              <w:rPr>
                <w:color w:val="231F20"/>
                <w:spacing w:val="-8"/>
              </w:rPr>
              <w:t xml:space="preserve"> </w:t>
            </w:r>
            <w:r w:rsidRPr="003D09C9">
              <w:rPr>
                <w:color w:val="231F20"/>
              </w:rPr>
              <w:t>effectively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[for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example,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front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crawl, backstroke, and breaststroke]?</w:t>
            </w:r>
          </w:p>
        </w:tc>
        <w:tc>
          <w:tcPr>
            <w:tcW w:w="1577" w:type="dxa"/>
          </w:tcPr>
          <w:p w14:paraId="46AB9B04" w14:textId="4BD0D6E5" w:rsidR="00E4559E" w:rsidRPr="003D09C9" w:rsidRDefault="004C7B34" w:rsidP="002121E7">
            <w:pPr>
              <w:pStyle w:val="TableParagraph"/>
              <w:ind w:left="79"/>
              <w:jc w:val="center"/>
            </w:pPr>
            <w:r>
              <w:rPr>
                <w:color w:val="231F20"/>
              </w:rPr>
              <w:t>67</w:t>
            </w:r>
            <w:r w:rsidR="00E4559E" w:rsidRPr="003D09C9">
              <w:rPr>
                <w:color w:val="231F20"/>
              </w:rPr>
              <w:t>%</w:t>
            </w:r>
          </w:p>
        </w:tc>
        <w:tc>
          <w:tcPr>
            <w:tcW w:w="5396" w:type="dxa"/>
          </w:tcPr>
          <w:p w14:paraId="4066B9E7" w14:textId="3BAA573E" w:rsidR="00E4559E" w:rsidRPr="003D09C9" w:rsidRDefault="00E4559E" w:rsidP="002121E7">
            <w:pPr>
              <w:pStyle w:val="TableParagraph"/>
              <w:spacing w:before="3" w:line="235" w:lineRule="auto"/>
              <w:ind w:right="63"/>
              <w:jc w:val="center"/>
              <w:rPr>
                <w:iCs/>
              </w:rPr>
            </w:pPr>
          </w:p>
        </w:tc>
      </w:tr>
      <w:tr w:rsidR="006026BA" w:rsidRPr="003D09C9" w14:paraId="5DD42262" w14:textId="77777777" w:rsidTr="003D09C9">
        <w:trPr>
          <w:trHeight w:val="869"/>
        </w:trPr>
        <w:tc>
          <w:tcPr>
            <w:tcW w:w="8005" w:type="dxa"/>
          </w:tcPr>
          <w:p w14:paraId="077B4658" w14:textId="63E334F7" w:rsidR="006026BA" w:rsidRPr="003D09C9" w:rsidRDefault="006026BA" w:rsidP="003D09C9">
            <w:pPr>
              <w:pStyle w:val="TableParagraph"/>
              <w:spacing w:before="18" w:line="235" w:lineRule="auto"/>
              <w:ind w:left="84" w:right="541"/>
              <w:jc w:val="center"/>
              <w:rPr>
                <w:color w:val="231F20"/>
              </w:rPr>
            </w:pPr>
            <w:r w:rsidRPr="003D09C9">
              <w:rPr>
                <w:color w:val="231F20"/>
              </w:rPr>
              <w:t>What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percentage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of</w:t>
            </w:r>
            <w:r w:rsidRPr="003D09C9">
              <w:rPr>
                <w:color w:val="231F20"/>
                <w:spacing w:val="-11"/>
              </w:rPr>
              <w:t xml:space="preserve"> </w:t>
            </w:r>
            <w:r w:rsidRPr="003D09C9">
              <w:rPr>
                <w:color w:val="231F20"/>
              </w:rPr>
              <w:t>your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current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Year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6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cohort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>are</w:t>
            </w:r>
            <w:r w:rsidRPr="003D09C9">
              <w:rPr>
                <w:color w:val="231F20"/>
                <w:spacing w:val="-10"/>
              </w:rPr>
              <w:t xml:space="preserve"> </w:t>
            </w:r>
            <w:r w:rsidRPr="003D09C9">
              <w:rPr>
                <w:color w:val="231F20"/>
              </w:rPr>
              <w:t xml:space="preserve">able to perform safe self-rescue in different water-based </w:t>
            </w:r>
            <w:r w:rsidRPr="003D09C9">
              <w:rPr>
                <w:color w:val="231F20"/>
                <w:spacing w:val="-2"/>
              </w:rPr>
              <w:t>situations?</w:t>
            </w:r>
          </w:p>
        </w:tc>
        <w:tc>
          <w:tcPr>
            <w:tcW w:w="1577" w:type="dxa"/>
          </w:tcPr>
          <w:p w14:paraId="1F46563E" w14:textId="5891A035" w:rsidR="006026BA" w:rsidRPr="003D09C9" w:rsidRDefault="00CF0466" w:rsidP="006026BA">
            <w:pPr>
              <w:pStyle w:val="TableParagraph"/>
              <w:ind w:left="79"/>
              <w:jc w:val="center"/>
              <w:rPr>
                <w:color w:val="231F20"/>
              </w:rPr>
            </w:pPr>
            <w:r>
              <w:rPr>
                <w:color w:val="231F20"/>
              </w:rPr>
              <w:t>6</w:t>
            </w:r>
            <w:r w:rsidR="004C7B34">
              <w:rPr>
                <w:color w:val="231F20"/>
              </w:rPr>
              <w:t>7</w:t>
            </w:r>
            <w:r w:rsidR="006026BA" w:rsidRPr="003D09C9">
              <w:rPr>
                <w:color w:val="231F20"/>
              </w:rPr>
              <w:t>%</w:t>
            </w:r>
          </w:p>
        </w:tc>
        <w:tc>
          <w:tcPr>
            <w:tcW w:w="5396" w:type="dxa"/>
          </w:tcPr>
          <w:p w14:paraId="68674BCF" w14:textId="77777777" w:rsidR="006026BA" w:rsidRPr="003D09C9" w:rsidRDefault="006026BA" w:rsidP="006026BA">
            <w:pPr>
              <w:pStyle w:val="TableParagraph"/>
              <w:spacing w:before="3" w:line="235" w:lineRule="auto"/>
              <w:ind w:right="63"/>
              <w:jc w:val="center"/>
              <w:rPr>
                <w:iCs/>
              </w:rPr>
            </w:pPr>
          </w:p>
        </w:tc>
      </w:tr>
      <w:tr w:rsidR="001F6354" w:rsidRPr="003D09C9" w14:paraId="74E3CBB2" w14:textId="77777777" w:rsidTr="003D09C9">
        <w:trPr>
          <w:trHeight w:val="869"/>
        </w:trPr>
        <w:tc>
          <w:tcPr>
            <w:tcW w:w="8005" w:type="dxa"/>
          </w:tcPr>
          <w:p w14:paraId="55A12A59" w14:textId="363BC456" w:rsidR="001F6354" w:rsidRPr="001F6354" w:rsidRDefault="001F6354" w:rsidP="003D09C9">
            <w:pPr>
              <w:pStyle w:val="TableParagraph"/>
              <w:spacing w:before="18" w:line="235" w:lineRule="auto"/>
              <w:ind w:left="84" w:right="541"/>
              <w:jc w:val="center"/>
              <w:rPr>
                <w:b/>
                <w:bCs/>
                <w:color w:val="231F20"/>
              </w:rPr>
            </w:pPr>
            <w:r w:rsidRPr="001F6354">
              <w:rPr>
                <w:b/>
                <w:bCs/>
                <w:color w:val="231F20"/>
              </w:rPr>
              <w:t xml:space="preserve">% of Year 6 children meeting National Curriculum requirements. </w:t>
            </w:r>
          </w:p>
        </w:tc>
        <w:tc>
          <w:tcPr>
            <w:tcW w:w="1577" w:type="dxa"/>
          </w:tcPr>
          <w:p w14:paraId="22E26B21" w14:textId="549C7CD1" w:rsidR="001F6354" w:rsidRPr="001F6354" w:rsidRDefault="003C201F" w:rsidP="006026BA">
            <w:pPr>
              <w:pStyle w:val="TableParagraph"/>
              <w:ind w:left="79"/>
              <w:jc w:val="center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67</w:t>
            </w:r>
            <w:r w:rsidR="001F6354" w:rsidRPr="001F6354">
              <w:rPr>
                <w:b/>
                <w:bCs/>
                <w:color w:val="231F20"/>
              </w:rPr>
              <w:t>%</w:t>
            </w:r>
          </w:p>
        </w:tc>
        <w:tc>
          <w:tcPr>
            <w:tcW w:w="5396" w:type="dxa"/>
          </w:tcPr>
          <w:p w14:paraId="63349FD0" w14:textId="77777777" w:rsidR="001F6354" w:rsidRPr="003D09C9" w:rsidRDefault="001F6354" w:rsidP="006026BA">
            <w:pPr>
              <w:pStyle w:val="TableParagraph"/>
              <w:spacing w:before="3" w:line="235" w:lineRule="auto"/>
              <w:ind w:right="63"/>
              <w:jc w:val="center"/>
              <w:rPr>
                <w:iCs/>
              </w:rPr>
            </w:pPr>
          </w:p>
        </w:tc>
      </w:tr>
      <w:tr w:rsidR="006026BA" w:rsidRPr="003D09C9" w14:paraId="2228E7C5" w14:textId="77777777" w:rsidTr="003D09C9">
        <w:trPr>
          <w:trHeight w:val="1374"/>
        </w:trPr>
        <w:tc>
          <w:tcPr>
            <w:tcW w:w="8005" w:type="dxa"/>
          </w:tcPr>
          <w:p w14:paraId="27A87FBD" w14:textId="77777777" w:rsidR="006026BA" w:rsidRPr="003D09C9" w:rsidRDefault="006026BA" w:rsidP="003D09C9">
            <w:pPr>
              <w:pStyle w:val="TableParagraph"/>
              <w:spacing w:before="18" w:line="235" w:lineRule="auto"/>
              <w:ind w:left="84" w:right="478"/>
              <w:jc w:val="center"/>
            </w:pPr>
            <w:r w:rsidRPr="003D09C9">
              <w:rPr>
                <w:color w:val="231F20"/>
              </w:rPr>
              <w:t>If your schools swimming data is below national expectation,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you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can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choose</w:t>
            </w:r>
            <w:r w:rsidRPr="003D09C9">
              <w:rPr>
                <w:color w:val="231F20"/>
                <w:spacing w:val="-6"/>
              </w:rPr>
              <w:t xml:space="preserve"> </w:t>
            </w:r>
            <w:r w:rsidRPr="003D09C9">
              <w:rPr>
                <w:color w:val="231F20"/>
              </w:rPr>
              <w:t>to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use</w:t>
            </w:r>
            <w:r w:rsidRPr="003D09C9">
              <w:rPr>
                <w:color w:val="231F20"/>
                <w:spacing w:val="-6"/>
              </w:rPr>
              <w:t xml:space="preserve"> </w:t>
            </w:r>
            <w:r w:rsidRPr="003D09C9">
              <w:rPr>
                <w:color w:val="231F20"/>
              </w:rPr>
              <w:t>the</w:t>
            </w:r>
            <w:r w:rsidRPr="003D09C9">
              <w:rPr>
                <w:color w:val="231F20"/>
                <w:spacing w:val="-6"/>
              </w:rPr>
              <w:t xml:space="preserve"> </w:t>
            </w:r>
            <w:r w:rsidRPr="003D09C9">
              <w:rPr>
                <w:color w:val="231F20"/>
              </w:rPr>
              <w:t>Primary</w:t>
            </w:r>
            <w:r w:rsidRPr="003D09C9">
              <w:rPr>
                <w:color w:val="231F20"/>
                <w:spacing w:val="-6"/>
              </w:rPr>
              <w:t xml:space="preserve"> </w:t>
            </w:r>
            <w:r w:rsidRPr="003D09C9">
              <w:rPr>
                <w:color w:val="231F20"/>
              </w:rPr>
              <w:t>PE</w:t>
            </w:r>
            <w:r w:rsidRPr="003D09C9">
              <w:rPr>
                <w:color w:val="231F20"/>
                <w:spacing w:val="-7"/>
              </w:rPr>
              <w:t xml:space="preserve"> </w:t>
            </w:r>
            <w:r w:rsidRPr="003D09C9">
              <w:rPr>
                <w:color w:val="231F20"/>
              </w:rPr>
              <w:t>and sport premium to provide additional top-up sessions for</w:t>
            </w:r>
            <w:r w:rsidRPr="003D09C9">
              <w:rPr>
                <w:color w:val="231F20"/>
                <w:spacing w:val="-2"/>
              </w:rPr>
              <w:t xml:space="preserve"> </w:t>
            </w:r>
            <w:r w:rsidRPr="003D09C9">
              <w:rPr>
                <w:color w:val="231F20"/>
              </w:rPr>
              <w:t>those</w:t>
            </w:r>
            <w:r w:rsidRPr="003D09C9">
              <w:rPr>
                <w:color w:val="231F20"/>
                <w:spacing w:val="-2"/>
              </w:rPr>
              <w:t xml:space="preserve"> </w:t>
            </w:r>
            <w:r w:rsidRPr="003D09C9">
              <w:rPr>
                <w:color w:val="231F20"/>
              </w:rPr>
              <w:t>pupils</w:t>
            </w:r>
            <w:r w:rsidRPr="003D09C9">
              <w:rPr>
                <w:color w:val="231F20"/>
                <w:spacing w:val="-3"/>
              </w:rPr>
              <w:t xml:space="preserve"> </w:t>
            </w:r>
            <w:r w:rsidRPr="003D09C9">
              <w:rPr>
                <w:color w:val="231F20"/>
              </w:rPr>
              <w:t>that</w:t>
            </w:r>
            <w:r w:rsidRPr="003D09C9">
              <w:rPr>
                <w:color w:val="231F20"/>
                <w:spacing w:val="-2"/>
              </w:rPr>
              <w:t xml:space="preserve"> </w:t>
            </w:r>
            <w:r w:rsidRPr="003D09C9">
              <w:rPr>
                <w:color w:val="231F20"/>
              </w:rPr>
              <w:t>did</w:t>
            </w:r>
            <w:r w:rsidRPr="003D09C9">
              <w:rPr>
                <w:color w:val="231F20"/>
                <w:spacing w:val="-3"/>
              </w:rPr>
              <w:t xml:space="preserve"> </w:t>
            </w:r>
            <w:r w:rsidRPr="003D09C9">
              <w:rPr>
                <w:color w:val="231F20"/>
              </w:rPr>
              <w:t>not</w:t>
            </w:r>
            <w:r w:rsidRPr="003D09C9">
              <w:rPr>
                <w:color w:val="231F20"/>
                <w:spacing w:val="-2"/>
              </w:rPr>
              <w:t xml:space="preserve"> </w:t>
            </w:r>
            <w:r w:rsidRPr="003D09C9">
              <w:rPr>
                <w:color w:val="231F20"/>
              </w:rPr>
              <w:t>meet</w:t>
            </w:r>
            <w:r w:rsidRPr="003D09C9">
              <w:rPr>
                <w:color w:val="231F20"/>
                <w:spacing w:val="-2"/>
              </w:rPr>
              <w:t xml:space="preserve"> </w:t>
            </w:r>
            <w:r w:rsidRPr="003D09C9">
              <w:rPr>
                <w:color w:val="231F20"/>
              </w:rPr>
              <w:t>National</w:t>
            </w:r>
            <w:r w:rsidRPr="003D09C9">
              <w:rPr>
                <w:color w:val="231F20"/>
                <w:spacing w:val="-3"/>
              </w:rPr>
              <w:t xml:space="preserve"> </w:t>
            </w:r>
            <w:r w:rsidRPr="003D09C9">
              <w:rPr>
                <w:color w:val="231F20"/>
              </w:rPr>
              <w:t>Curriculum</w:t>
            </w:r>
          </w:p>
          <w:p w14:paraId="4947A643" w14:textId="063931D5" w:rsidR="006026BA" w:rsidRPr="003D09C9" w:rsidRDefault="006026BA" w:rsidP="003D09C9">
            <w:pPr>
              <w:pStyle w:val="TableParagraph"/>
              <w:spacing w:before="18" w:line="235" w:lineRule="auto"/>
              <w:ind w:left="84" w:right="541"/>
              <w:jc w:val="center"/>
              <w:rPr>
                <w:color w:val="231F20"/>
              </w:rPr>
            </w:pPr>
            <w:r w:rsidRPr="003D09C9">
              <w:rPr>
                <w:color w:val="231F20"/>
              </w:rPr>
              <w:t>requirements</w:t>
            </w:r>
            <w:r w:rsidRPr="003D09C9">
              <w:rPr>
                <w:color w:val="231F20"/>
                <w:spacing w:val="-12"/>
              </w:rPr>
              <w:t xml:space="preserve"> </w:t>
            </w:r>
            <w:r w:rsidRPr="003D09C9">
              <w:rPr>
                <w:color w:val="231F20"/>
              </w:rPr>
              <w:t>after</w:t>
            </w:r>
            <w:r w:rsidRPr="003D09C9">
              <w:rPr>
                <w:color w:val="231F20"/>
                <w:spacing w:val="-11"/>
              </w:rPr>
              <w:t xml:space="preserve"> </w:t>
            </w:r>
            <w:r w:rsidRPr="003D09C9">
              <w:rPr>
                <w:color w:val="231F20"/>
              </w:rPr>
              <w:t>the</w:t>
            </w:r>
            <w:r w:rsidRPr="003D09C9">
              <w:rPr>
                <w:color w:val="231F20"/>
                <w:spacing w:val="-11"/>
              </w:rPr>
              <w:t xml:space="preserve"> </w:t>
            </w:r>
            <w:r w:rsidRPr="003D09C9">
              <w:rPr>
                <w:color w:val="231F20"/>
              </w:rPr>
              <w:t>completion</w:t>
            </w:r>
            <w:r w:rsidRPr="003D09C9">
              <w:rPr>
                <w:color w:val="231F20"/>
                <w:spacing w:val="-12"/>
              </w:rPr>
              <w:t xml:space="preserve"> </w:t>
            </w:r>
            <w:r w:rsidRPr="003D09C9">
              <w:rPr>
                <w:color w:val="231F20"/>
              </w:rPr>
              <w:t>of</w:t>
            </w:r>
            <w:r w:rsidRPr="003D09C9">
              <w:rPr>
                <w:color w:val="231F20"/>
                <w:spacing w:val="-12"/>
              </w:rPr>
              <w:t xml:space="preserve"> </w:t>
            </w:r>
            <w:r w:rsidRPr="003D09C9">
              <w:rPr>
                <w:color w:val="231F20"/>
              </w:rPr>
              <w:t>core</w:t>
            </w:r>
            <w:r w:rsidRPr="003D09C9">
              <w:rPr>
                <w:color w:val="231F20"/>
                <w:spacing w:val="-11"/>
              </w:rPr>
              <w:t xml:space="preserve"> </w:t>
            </w:r>
            <w:r w:rsidRPr="003D09C9">
              <w:rPr>
                <w:color w:val="231F20"/>
              </w:rPr>
              <w:t>lessons.</w:t>
            </w:r>
            <w:r w:rsidRPr="003D09C9">
              <w:rPr>
                <w:color w:val="231F20"/>
                <w:spacing w:val="-12"/>
              </w:rPr>
              <w:t xml:space="preserve"> </w:t>
            </w:r>
            <w:r w:rsidRPr="003D09C9">
              <w:rPr>
                <w:color w:val="231F20"/>
              </w:rPr>
              <w:t>Have you done this?</w:t>
            </w:r>
          </w:p>
        </w:tc>
        <w:tc>
          <w:tcPr>
            <w:tcW w:w="1577" w:type="dxa"/>
          </w:tcPr>
          <w:p w14:paraId="5CC244D6" w14:textId="658149F7" w:rsidR="006026BA" w:rsidRPr="003D09C9" w:rsidRDefault="006026BA" w:rsidP="00317F2A">
            <w:pPr>
              <w:pStyle w:val="TableParagraph"/>
              <w:ind w:left="79"/>
              <w:jc w:val="center"/>
              <w:rPr>
                <w:color w:val="231F20"/>
              </w:rPr>
            </w:pPr>
            <w:r w:rsidRPr="003D09C9">
              <w:rPr>
                <w:color w:val="231F20"/>
                <w:spacing w:val="-2"/>
              </w:rPr>
              <w:t>No</w:t>
            </w:r>
          </w:p>
        </w:tc>
        <w:tc>
          <w:tcPr>
            <w:tcW w:w="5396" w:type="dxa"/>
          </w:tcPr>
          <w:p w14:paraId="23D7A02F" w14:textId="77777777" w:rsidR="006026BA" w:rsidRPr="003D09C9" w:rsidRDefault="006026BA" w:rsidP="006026BA">
            <w:pPr>
              <w:pStyle w:val="TableParagraph"/>
              <w:spacing w:before="3" w:line="235" w:lineRule="auto"/>
              <w:ind w:right="63"/>
              <w:jc w:val="center"/>
              <w:rPr>
                <w:iCs/>
              </w:rPr>
            </w:pPr>
          </w:p>
        </w:tc>
      </w:tr>
      <w:tr w:rsidR="006026BA" w:rsidRPr="003D09C9" w14:paraId="469EC2A5" w14:textId="77777777" w:rsidTr="003D09C9">
        <w:trPr>
          <w:trHeight w:val="861"/>
        </w:trPr>
        <w:tc>
          <w:tcPr>
            <w:tcW w:w="8005" w:type="dxa"/>
          </w:tcPr>
          <w:p w14:paraId="7C8FF0E2" w14:textId="0293CE05" w:rsidR="006026BA" w:rsidRPr="003D09C9" w:rsidRDefault="006026BA" w:rsidP="003D09C9">
            <w:pPr>
              <w:pStyle w:val="TableParagraph"/>
              <w:spacing w:before="18" w:line="235" w:lineRule="auto"/>
              <w:ind w:left="84" w:right="478"/>
              <w:jc w:val="center"/>
              <w:rPr>
                <w:color w:val="231F20"/>
              </w:rPr>
            </w:pPr>
            <w:r w:rsidRPr="003D09C9">
              <w:rPr>
                <w:color w:val="231F20"/>
              </w:rPr>
              <w:t>Have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you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provided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CPD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to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improve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the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knowledge</w:t>
            </w:r>
            <w:r w:rsidRPr="003D09C9">
              <w:rPr>
                <w:color w:val="231F20"/>
                <w:spacing w:val="-9"/>
              </w:rPr>
              <w:t xml:space="preserve"> </w:t>
            </w:r>
            <w:r w:rsidRPr="003D09C9">
              <w:rPr>
                <w:color w:val="231F20"/>
              </w:rPr>
              <w:t>and confidence of staff to be able to teach swimming and water safety?</w:t>
            </w:r>
          </w:p>
        </w:tc>
        <w:tc>
          <w:tcPr>
            <w:tcW w:w="1577" w:type="dxa"/>
          </w:tcPr>
          <w:p w14:paraId="39190DDB" w14:textId="7B534565" w:rsidR="006026BA" w:rsidRPr="003D09C9" w:rsidRDefault="006026BA" w:rsidP="006026BA">
            <w:pPr>
              <w:pStyle w:val="TableParagraph"/>
              <w:ind w:left="79"/>
              <w:jc w:val="center"/>
              <w:rPr>
                <w:color w:val="231F20"/>
                <w:spacing w:val="-2"/>
              </w:rPr>
            </w:pPr>
            <w:r w:rsidRPr="003D09C9">
              <w:rPr>
                <w:color w:val="231F20"/>
                <w:spacing w:val="-2"/>
              </w:rPr>
              <w:t>No</w:t>
            </w:r>
          </w:p>
        </w:tc>
        <w:tc>
          <w:tcPr>
            <w:tcW w:w="5396" w:type="dxa"/>
          </w:tcPr>
          <w:p w14:paraId="113558DD" w14:textId="77777777" w:rsidR="006026BA" w:rsidRPr="003D09C9" w:rsidRDefault="006026BA" w:rsidP="006026BA">
            <w:pPr>
              <w:pStyle w:val="TableParagraph"/>
              <w:spacing w:before="3" w:line="235" w:lineRule="auto"/>
              <w:ind w:right="63"/>
              <w:jc w:val="center"/>
              <w:rPr>
                <w:iCs/>
              </w:rPr>
            </w:pPr>
          </w:p>
        </w:tc>
      </w:tr>
    </w:tbl>
    <w:p w14:paraId="721B2501" w14:textId="77777777" w:rsidR="00E4559E" w:rsidRDefault="00E4559E" w:rsidP="006026BA">
      <w:pPr>
        <w:spacing w:line="235" w:lineRule="auto"/>
        <w:rPr>
          <w:sz w:val="28"/>
        </w:rPr>
        <w:sectPr w:rsidR="00E4559E" w:rsidSect="006F09D8">
          <w:pgSz w:w="16840" w:h="11910" w:orient="landscape"/>
          <w:pgMar w:top="720" w:right="720" w:bottom="720" w:left="720" w:header="0" w:footer="440" w:gutter="0"/>
          <w:cols w:space="720"/>
          <w:docGrid w:linePitch="299"/>
        </w:sectPr>
      </w:pPr>
    </w:p>
    <w:p w14:paraId="428818A6" w14:textId="77777777" w:rsidR="006006B4" w:rsidRDefault="006006B4" w:rsidP="006026BA">
      <w:pPr>
        <w:pStyle w:val="BodyText"/>
        <w:rPr>
          <w:sz w:val="20"/>
        </w:rPr>
      </w:pPr>
    </w:p>
    <w:sectPr w:rsidR="006006B4">
      <w:headerReference w:type="default" r:id="rId35"/>
      <w:footerReference w:type="default" r:id="rId36"/>
      <w:pgSz w:w="16840" w:h="11910" w:orient="landscape"/>
      <w:pgMar w:top="1800" w:right="240" w:bottom="1040" w:left="180" w:header="937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E1BA7" w14:textId="77777777" w:rsidR="00F4590A" w:rsidRDefault="00F4590A">
      <w:r>
        <w:separator/>
      </w:r>
    </w:p>
  </w:endnote>
  <w:endnote w:type="continuationSeparator" w:id="0">
    <w:p w14:paraId="301FE301" w14:textId="77777777" w:rsidR="00F4590A" w:rsidRDefault="00F4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A7F68" w14:textId="77777777" w:rsidR="004C69E6" w:rsidRDefault="001B39D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 wp14:anchorId="157457BF" wp14:editId="2B56E8B2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2336" behindDoc="1" locked="0" layoutInCell="1" allowOverlap="1" wp14:anchorId="4029B1E1" wp14:editId="1A99EDF1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D0BD" w14:textId="77777777" w:rsidR="004C69E6" w:rsidRDefault="001B39D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5168" behindDoc="1" locked="0" layoutInCell="1" allowOverlap="1" wp14:anchorId="53BF47D7" wp14:editId="6C33E45C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1244073634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8240" behindDoc="1" locked="0" layoutInCell="1" allowOverlap="1" wp14:anchorId="1DCC94C9" wp14:editId="4C74A422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1715920199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C6931" w14:textId="77777777" w:rsidR="004C69E6" w:rsidRDefault="001B39D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3120" behindDoc="1" locked="0" layoutInCell="1" allowOverlap="1" wp14:anchorId="45D61D8D" wp14:editId="423886C2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2071827294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4144" behindDoc="1" locked="0" layoutInCell="1" allowOverlap="1" wp14:anchorId="0D96A6D5" wp14:editId="678AF180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533994991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B317C" w14:textId="77777777" w:rsidR="004C69E6" w:rsidRDefault="001B39D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 wp14:anchorId="5F8843F3" wp14:editId="09A3A336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46" name="Image 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 wp14:anchorId="65B9119A" wp14:editId="07E529A0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47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B4726" w14:textId="77777777" w:rsidR="004C69E6" w:rsidRDefault="001B39D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504640" behindDoc="1" locked="0" layoutInCell="1" allowOverlap="1" wp14:anchorId="171D8675" wp14:editId="62BBE4BC">
          <wp:simplePos x="0" y="0"/>
          <wp:positionH relativeFrom="page">
            <wp:posOffset>7699991</wp:posOffset>
          </wp:positionH>
          <wp:positionV relativeFrom="page">
            <wp:posOffset>6936321</wp:posOffset>
          </wp:positionV>
          <wp:extent cx="1390649" cy="485774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0649" cy="48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505664" behindDoc="1" locked="0" layoutInCell="1" allowOverlap="1" wp14:anchorId="5D42DCE8" wp14:editId="69219D99">
          <wp:simplePos x="0" y="0"/>
          <wp:positionH relativeFrom="page">
            <wp:posOffset>9168685</wp:posOffset>
          </wp:positionH>
          <wp:positionV relativeFrom="page">
            <wp:posOffset>6896289</wp:posOffset>
          </wp:positionV>
          <wp:extent cx="1266823" cy="523873"/>
          <wp:effectExtent l="0" t="0" r="0" b="0"/>
          <wp:wrapNone/>
          <wp:docPr id="56" name="Image 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 5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6823" cy="52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6F9BC" w14:textId="77777777" w:rsidR="00F4590A" w:rsidRDefault="00F4590A">
      <w:r>
        <w:separator/>
      </w:r>
    </w:p>
  </w:footnote>
  <w:footnote w:type="continuationSeparator" w:id="0">
    <w:p w14:paraId="4C3B5390" w14:textId="77777777" w:rsidR="00F4590A" w:rsidRDefault="00F45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DB00" w14:textId="5049732E" w:rsidR="004C69E6" w:rsidRDefault="004C69E6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DC17F" w14:textId="5D3843A7" w:rsidR="004C69E6" w:rsidRDefault="004C69E6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05ECD" w14:textId="5FE0DC96" w:rsidR="004C69E6" w:rsidRDefault="004C69E6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73FF7" w14:textId="323E021E" w:rsidR="004C69E6" w:rsidRPr="003D09C9" w:rsidRDefault="004C69E6" w:rsidP="003D09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0CE"/>
    <w:multiLevelType w:val="hybridMultilevel"/>
    <w:tmpl w:val="0AD4CF74"/>
    <w:lvl w:ilvl="0" w:tplc="08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09966F86"/>
    <w:multiLevelType w:val="hybridMultilevel"/>
    <w:tmpl w:val="9DA07616"/>
    <w:lvl w:ilvl="0" w:tplc="6A4088C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43FDD"/>
    <w:multiLevelType w:val="hybridMultilevel"/>
    <w:tmpl w:val="059EE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163C7"/>
    <w:multiLevelType w:val="hybridMultilevel"/>
    <w:tmpl w:val="312CE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4370E"/>
    <w:multiLevelType w:val="hybridMultilevel"/>
    <w:tmpl w:val="EF60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FC7"/>
    <w:multiLevelType w:val="hybridMultilevel"/>
    <w:tmpl w:val="AAF03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55909"/>
    <w:multiLevelType w:val="hybridMultilevel"/>
    <w:tmpl w:val="DC16B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052CE"/>
    <w:multiLevelType w:val="hybridMultilevel"/>
    <w:tmpl w:val="E5D0D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843F3"/>
    <w:multiLevelType w:val="hybridMultilevel"/>
    <w:tmpl w:val="3048A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64C59"/>
    <w:multiLevelType w:val="hybridMultilevel"/>
    <w:tmpl w:val="77044208"/>
    <w:lvl w:ilvl="0" w:tplc="CCEC0A5C">
      <w:start w:val="2"/>
      <w:numFmt w:val="bullet"/>
      <w:lvlText w:val="-"/>
      <w:lvlJc w:val="left"/>
      <w:pPr>
        <w:ind w:left="74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0" w15:restartNumberingAfterBreak="0">
    <w:nsid w:val="3F6424D4"/>
    <w:multiLevelType w:val="hybridMultilevel"/>
    <w:tmpl w:val="114043B2"/>
    <w:lvl w:ilvl="0" w:tplc="04266570">
      <w:start w:val="3"/>
      <w:numFmt w:val="bullet"/>
      <w:lvlText w:val="-"/>
      <w:lvlJc w:val="left"/>
      <w:pPr>
        <w:ind w:left="4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1" w15:restartNumberingAfterBreak="0">
    <w:nsid w:val="43F71E8E"/>
    <w:multiLevelType w:val="hybridMultilevel"/>
    <w:tmpl w:val="D316B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37435"/>
    <w:multiLevelType w:val="hybridMultilevel"/>
    <w:tmpl w:val="59EE8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3181D"/>
    <w:multiLevelType w:val="hybridMultilevel"/>
    <w:tmpl w:val="1F103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6124F"/>
    <w:multiLevelType w:val="hybridMultilevel"/>
    <w:tmpl w:val="3E34A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A26B9"/>
    <w:multiLevelType w:val="hybridMultilevel"/>
    <w:tmpl w:val="663A3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1079D"/>
    <w:multiLevelType w:val="hybridMultilevel"/>
    <w:tmpl w:val="74FC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17938"/>
    <w:multiLevelType w:val="hybridMultilevel"/>
    <w:tmpl w:val="6D6C670A"/>
    <w:lvl w:ilvl="0" w:tplc="F6780BF6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F4334"/>
    <w:multiLevelType w:val="hybridMultilevel"/>
    <w:tmpl w:val="3C062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55BB6"/>
    <w:multiLevelType w:val="hybridMultilevel"/>
    <w:tmpl w:val="27900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A32DA"/>
    <w:multiLevelType w:val="hybridMultilevel"/>
    <w:tmpl w:val="8BA0FAC8"/>
    <w:lvl w:ilvl="0" w:tplc="F6780BF6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F57EF"/>
    <w:multiLevelType w:val="hybridMultilevel"/>
    <w:tmpl w:val="00922FD2"/>
    <w:lvl w:ilvl="0" w:tplc="3AAAE76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05099"/>
    <w:multiLevelType w:val="hybridMultilevel"/>
    <w:tmpl w:val="64C2ECBC"/>
    <w:lvl w:ilvl="0" w:tplc="080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0"/>
  </w:num>
  <w:num w:numId="4">
    <w:abstractNumId w:val="3"/>
  </w:num>
  <w:num w:numId="5">
    <w:abstractNumId w:val="11"/>
  </w:num>
  <w:num w:numId="6">
    <w:abstractNumId w:val="22"/>
  </w:num>
  <w:num w:numId="7">
    <w:abstractNumId w:val="19"/>
  </w:num>
  <w:num w:numId="8">
    <w:abstractNumId w:val="0"/>
  </w:num>
  <w:num w:numId="9">
    <w:abstractNumId w:val="2"/>
  </w:num>
  <w:num w:numId="10">
    <w:abstractNumId w:val="13"/>
  </w:num>
  <w:num w:numId="11">
    <w:abstractNumId w:val="8"/>
  </w:num>
  <w:num w:numId="12">
    <w:abstractNumId w:val="16"/>
  </w:num>
  <w:num w:numId="13">
    <w:abstractNumId w:val="15"/>
  </w:num>
  <w:num w:numId="14">
    <w:abstractNumId w:val="6"/>
  </w:num>
  <w:num w:numId="15">
    <w:abstractNumId w:val="9"/>
  </w:num>
  <w:num w:numId="16">
    <w:abstractNumId w:val="20"/>
  </w:num>
  <w:num w:numId="17">
    <w:abstractNumId w:val="17"/>
  </w:num>
  <w:num w:numId="18">
    <w:abstractNumId w:val="12"/>
  </w:num>
  <w:num w:numId="19">
    <w:abstractNumId w:val="4"/>
  </w:num>
  <w:num w:numId="20">
    <w:abstractNumId w:val="14"/>
  </w:num>
  <w:num w:numId="21">
    <w:abstractNumId w:val="7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E6"/>
    <w:rsid w:val="000010F2"/>
    <w:rsid w:val="0003623F"/>
    <w:rsid w:val="00041629"/>
    <w:rsid w:val="00043072"/>
    <w:rsid w:val="000449BB"/>
    <w:rsid w:val="00067573"/>
    <w:rsid w:val="00070F61"/>
    <w:rsid w:val="0008181A"/>
    <w:rsid w:val="000845B8"/>
    <w:rsid w:val="00087DE5"/>
    <w:rsid w:val="00095566"/>
    <w:rsid w:val="00097810"/>
    <w:rsid w:val="000C4D95"/>
    <w:rsid w:val="000D177F"/>
    <w:rsid w:val="000E02A9"/>
    <w:rsid w:val="000E5524"/>
    <w:rsid w:val="000F0CE3"/>
    <w:rsid w:val="000F21C7"/>
    <w:rsid w:val="000F234D"/>
    <w:rsid w:val="00105D66"/>
    <w:rsid w:val="001067D8"/>
    <w:rsid w:val="00112592"/>
    <w:rsid w:val="00124EDF"/>
    <w:rsid w:val="00134948"/>
    <w:rsid w:val="001511EC"/>
    <w:rsid w:val="00163451"/>
    <w:rsid w:val="00173F14"/>
    <w:rsid w:val="001A04BF"/>
    <w:rsid w:val="001A2118"/>
    <w:rsid w:val="001A44C5"/>
    <w:rsid w:val="001B3413"/>
    <w:rsid w:val="001B39DA"/>
    <w:rsid w:val="001B4177"/>
    <w:rsid w:val="001D49CF"/>
    <w:rsid w:val="001D657C"/>
    <w:rsid w:val="001D7723"/>
    <w:rsid w:val="001F6354"/>
    <w:rsid w:val="00207C73"/>
    <w:rsid w:val="00212D35"/>
    <w:rsid w:val="0023216D"/>
    <w:rsid w:val="00253179"/>
    <w:rsid w:val="002545E2"/>
    <w:rsid w:val="002665EE"/>
    <w:rsid w:val="002B2594"/>
    <w:rsid w:val="002C5E1F"/>
    <w:rsid w:val="002C7B04"/>
    <w:rsid w:val="002D39C3"/>
    <w:rsid w:val="003052EE"/>
    <w:rsid w:val="00312E3F"/>
    <w:rsid w:val="00317F2A"/>
    <w:rsid w:val="00340E0B"/>
    <w:rsid w:val="00346D57"/>
    <w:rsid w:val="003556B8"/>
    <w:rsid w:val="00374904"/>
    <w:rsid w:val="003757B0"/>
    <w:rsid w:val="00382966"/>
    <w:rsid w:val="00385103"/>
    <w:rsid w:val="00386C2B"/>
    <w:rsid w:val="0039121C"/>
    <w:rsid w:val="003915AB"/>
    <w:rsid w:val="003918E3"/>
    <w:rsid w:val="0039744C"/>
    <w:rsid w:val="00397D1D"/>
    <w:rsid w:val="003C1F65"/>
    <w:rsid w:val="003C201F"/>
    <w:rsid w:val="003D09C9"/>
    <w:rsid w:val="003D5C13"/>
    <w:rsid w:val="003E2EDA"/>
    <w:rsid w:val="003E4727"/>
    <w:rsid w:val="003F0A53"/>
    <w:rsid w:val="003F3496"/>
    <w:rsid w:val="00403C20"/>
    <w:rsid w:val="004214E1"/>
    <w:rsid w:val="0042501B"/>
    <w:rsid w:val="00432288"/>
    <w:rsid w:val="0045231B"/>
    <w:rsid w:val="004558CB"/>
    <w:rsid w:val="00464714"/>
    <w:rsid w:val="004717FA"/>
    <w:rsid w:val="004756A2"/>
    <w:rsid w:val="004902BC"/>
    <w:rsid w:val="004A286C"/>
    <w:rsid w:val="004C69E6"/>
    <w:rsid w:val="004C7B34"/>
    <w:rsid w:val="004D0133"/>
    <w:rsid w:val="004D0312"/>
    <w:rsid w:val="004D11A7"/>
    <w:rsid w:val="00505EA4"/>
    <w:rsid w:val="00536B74"/>
    <w:rsid w:val="00555AAC"/>
    <w:rsid w:val="00577F67"/>
    <w:rsid w:val="00580C18"/>
    <w:rsid w:val="005C1F27"/>
    <w:rsid w:val="005D3F10"/>
    <w:rsid w:val="005E2E58"/>
    <w:rsid w:val="005F21CE"/>
    <w:rsid w:val="005F57BB"/>
    <w:rsid w:val="006006B4"/>
    <w:rsid w:val="006026BA"/>
    <w:rsid w:val="0060330D"/>
    <w:rsid w:val="006067B9"/>
    <w:rsid w:val="006109F7"/>
    <w:rsid w:val="00627A5C"/>
    <w:rsid w:val="006333CA"/>
    <w:rsid w:val="00675F8F"/>
    <w:rsid w:val="006847EF"/>
    <w:rsid w:val="006A4B92"/>
    <w:rsid w:val="006A7F59"/>
    <w:rsid w:val="006B1FFC"/>
    <w:rsid w:val="006C4411"/>
    <w:rsid w:val="006D4414"/>
    <w:rsid w:val="006D71C2"/>
    <w:rsid w:val="006F09D8"/>
    <w:rsid w:val="006F55CD"/>
    <w:rsid w:val="0070656B"/>
    <w:rsid w:val="00711D48"/>
    <w:rsid w:val="00713D5C"/>
    <w:rsid w:val="00751D76"/>
    <w:rsid w:val="00757680"/>
    <w:rsid w:val="00791ECE"/>
    <w:rsid w:val="007E1246"/>
    <w:rsid w:val="007E4CFD"/>
    <w:rsid w:val="007F263B"/>
    <w:rsid w:val="00810F94"/>
    <w:rsid w:val="008170A1"/>
    <w:rsid w:val="008507A7"/>
    <w:rsid w:val="00854C21"/>
    <w:rsid w:val="008617F0"/>
    <w:rsid w:val="008651A3"/>
    <w:rsid w:val="00897770"/>
    <w:rsid w:val="008A36AE"/>
    <w:rsid w:val="008B0D45"/>
    <w:rsid w:val="008B313C"/>
    <w:rsid w:val="008C572B"/>
    <w:rsid w:val="008F52C1"/>
    <w:rsid w:val="008F7AB5"/>
    <w:rsid w:val="00920054"/>
    <w:rsid w:val="0093326F"/>
    <w:rsid w:val="00945EE3"/>
    <w:rsid w:val="00951489"/>
    <w:rsid w:val="00951F44"/>
    <w:rsid w:val="00991D1E"/>
    <w:rsid w:val="009933E4"/>
    <w:rsid w:val="00993F08"/>
    <w:rsid w:val="009A5F03"/>
    <w:rsid w:val="009A693A"/>
    <w:rsid w:val="009B14BF"/>
    <w:rsid w:val="009B1A23"/>
    <w:rsid w:val="009B7CB3"/>
    <w:rsid w:val="009E464C"/>
    <w:rsid w:val="009F04A9"/>
    <w:rsid w:val="009F5AB2"/>
    <w:rsid w:val="00A10375"/>
    <w:rsid w:val="00A122D8"/>
    <w:rsid w:val="00A13FF4"/>
    <w:rsid w:val="00A14D3E"/>
    <w:rsid w:val="00A61E97"/>
    <w:rsid w:val="00A704EB"/>
    <w:rsid w:val="00A72939"/>
    <w:rsid w:val="00A86E45"/>
    <w:rsid w:val="00AA00BA"/>
    <w:rsid w:val="00AA4FF4"/>
    <w:rsid w:val="00AA5311"/>
    <w:rsid w:val="00AB6872"/>
    <w:rsid w:val="00AB68AB"/>
    <w:rsid w:val="00AB6C4D"/>
    <w:rsid w:val="00AC4835"/>
    <w:rsid w:val="00AC6906"/>
    <w:rsid w:val="00AD2CBD"/>
    <w:rsid w:val="00AE38EA"/>
    <w:rsid w:val="00AF5AE3"/>
    <w:rsid w:val="00AF63CA"/>
    <w:rsid w:val="00B05C6C"/>
    <w:rsid w:val="00B11D4D"/>
    <w:rsid w:val="00B13571"/>
    <w:rsid w:val="00B47DC1"/>
    <w:rsid w:val="00B66097"/>
    <w:rsid w:val="00B7358C"/>
    <w:rsid w:val="00B755CC"/>
    <w:rsid w:val="00B842DC"/>
    <w:rsid w:val="00B93981"/>
    <w:rsid w:val="00B9669B"/>
    <w:rsid w:val="00B96729"/>
    <w:rsid w:val="00BC0E9F"/>
    <w:rsid w:val="00BE2500"/>
    <w:rsid w:val="00C000B8"/>
    <w:rsid w:val="00C03D3A"/>
    <w:rsid w:val="00C03EEC"/>
    <w:rsid w:val="00C071BC"/>
    <w:rsid w:val="00C3525E"/>
    <w:rsid w:val="00C363BF"/>
    <w:rsid w:val="00C40D37"/>
    <w:rsid w:val="00C509AB"/>
    <w:rsid w:val="00C67CDF"/>
    <w:rsid w:val="00CE285D"/>
    <w:rsid w:val="00CE7235"/>
    <w:rsid w:val="00CE7F7F"/>
    <w:rsid w:val="00CF0466"/>
    <w:rsid w:val="00CF68B0"/>
    <w:rsid w:val="00CF7BFB"/>
    <w:rsid w:val="00D35F1D"/>
    <w:rsid w:val="00D414CA"/>
    <w:rsid w:val="00D50388"/>
    <w:rsid w:val="00D61387"/>
    <w:rsid w:val="00D63090"/>
    <w:rsid w:val="00D72134"/>
    <w:rsid w:val="00DA4D4D"/>
    <w:rsid w:val="00DE4F3C"/>
    <w:rsid w:val="00E23AF7"/>
    <w:rsid w:val="00E403A2"/>
    <w:rsid w:val="00E4559E"/>
    <w:rsid w:val="00E45D2D"/>
    <w:rsid w:val="00E47CB3"/>
    <w:rsid w:val="00E63F40"/>
    <w:rsid w:val="00E6547E"/>
    <w:rsid w:val="00E66379"/>
    <w:rsid w:val="00E71CB2"/>
    <w:rsid w:val="00E83C8E"/>
    <w:rsid w:val="00E92362"/>
    <w:rsid w:val="00E96FA1"/>
    <w:rsid w:val="00EA3879"/>
    <w:rsid w:val="00EC198D"/>
    <w:rsid w:val="00ED5267"/>
    <w:rsid w:val="00ED75E6"/>
    <w:rsid w:val="00EE033F"/>
    <w:rsid w:val="00EF06AC"/>
    <w:rsid w:val="00EF0F60"/>
    <w:rsid w:val="00EF793F"/>
    <w:rsid w:val="00F04353"/>
    <w:rsid w:val="00F06215"/>
    <w:rsid w:val="00F063D6"/>
    <w:rsid w:val="00F11C1F"/>
    <w:rsid w:val="00F30035"/>
    <w:rsid w:val="00F32AB6"/>
    <w:rsid w:val="00F4011D"/>
    <w:rsid w:val="00F40C5F"/>
    <w:rsid w:val="00F4590A"/>
    <w:rsid w:val="00F509E1"/>
    <w:rsid w:val="00F96F7A"/>
    <w:rsid w:val="00FA0C96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DF51FA"/>
  <w15:docId w15:val="{53515C64-5358-4842-88DF-9DDA96FF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CB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71C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CB2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84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7C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7CB3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0845B8"/>
    <w:rPr>
      <w:rFonts w:ascii="Calibri" w:eastAsia="Calibri" w:hAnsi="Calibri" w:cs="Calibri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yperlink" Target="https://sway.cloud.microsoft/bJObB3vTFPMCzFdD?ref=Link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yperlink" Target="https://sway.cloud.microsoft/PBjq19A9SLQOiE33?ref=Link&amp;loc=mysway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s://sway.cloud.microsoft/GSbGwrTRLLHMDtAk?ref=Link&amp;loc=mysway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footer" Target="footer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36" Type="http://schemas.openxmlformats.org/officeDocument/2006/relationships/footer" Target="footer5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3.xml"/><Relationship Id="rId35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135F98F1</Template>
  <TotalTime>0</TotalTime>
  <Pages>11</Pages>
  <Words>2680</Words>
  <Characters>14401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fennac</cp:lastModifiedBy>
  <cp:revision>2</cp:revision>
  <dcterms:created xsi:type="dcterms:W3CDTF">2025-07-22T13:16:00Z</dcterms:created>
  <dcterms:modified xsi:type="dcterms:W3CDTF">2025-07-22T13:16:00Z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Canva</vt:lpwstr>
  </property>
  <property fmtid="{D5CDD505-2E9C-101B-9397-08002B2CF9AE}" pid="4" name="LastSaved">
    <vt:filetime>2024-10-10T00:00:00Z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f878a91562c233c03e7ecd5c5de649f4a6571eb03ab58164f770c846bedabbb2</vt:lpwstr>
  </property>
</Properties>
</file>