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EF7DE38" w14:textId="2C7FA1E5" w:rsidR="004C69E6" w:rsidRDefault="001B39DA">
      <w:pPr>
        <w:pStyle w:val="Title"/>
        <w:spacing w:line="1000" w:lineRule="exact"/>
        <w:ind w:right="308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CD746F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C158BA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1B39DA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1B39DA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1B39DA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1B39DA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1B39DA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1B39DA">
      <w:pPr>
        <w:pStyle w:val="BodyText"/>
        <w:spacing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1B39DA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1B39DA">
      <w:pPr>
        <w:pStyle w:val="BodyText"/>
        <w:spacing w:before="2" w:line="266" w:lineRule="auto"/>
        <w:ind w:left="637" w:right="2053"/>
      </w:pPr>
      <w:r>
        <w:rPr>
          <w:noProof/>
          <w:position w:val="4"/>
          <w:lang w:val="en-GB" w:eastAsia="en-GB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  <w:lang w:val="en-GB" w:eastAsia="en-GB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1B39DA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1B39DA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1B39DA">
      <w:pPr>
        <w:pStyle w:val="BodyText"/>
        <w:spacing w:before="45" w:line="266" w:lineRule="auto"/>
        <w:ind w:left="637" w:right="1061"/>
      </w:pPr>
      <w:r>
        <w:rPr>
          <w:noProof/>
          <w:position w:val="4"/>
          <w:lang w:val="en-GB" w:eastAsia="en-GB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  <w:lang w:val="en-GB" w:eastAsia="en-GB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1B39DA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3E097FED" w14:textId="0222F01C" w:rsidR="004C69E6" w:rsidRDefault="006F09D8">
      <w:pPr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1CED66C4" wp14:editId="212B6B2A">
                <wp:simplePos x="0" y="0"/>
                <wp:positionH relativeFrom="page">
                  <wp:posOffset>304800</wp:posOffset>
                </wp:positionH>
                <wp:positionV relativeFrom="page">
                  <wp:posOffset>400050</wp:posOffset>
                </wp:positionV>
                <wp:extent cx="9112250" cy="549910"/>
                <wp:effectExtent l="0" t="0" r="0" b="254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225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E99246" id="Graphic 24" o:spid="_x0000_s1026" style="position:absolute;margin-left:24pt;margin-top:31.5pt;width:717.5pt;height:43.3pt;z-index:-2516295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4C500A93" wp14:editId="532B0132">
                <wp:simplePos x="0" y="0"/>
                <wp:positionH relativeFrom="page">
                  <wp:posOffset>453390</wp:posOffset>
                </wp:positionH>
                <wp:positionV relativeFrom="page">
                  <wp:posOffset>535305</wp:posOffset>
                </wp:positionV>
                <wp:extent cx="2856230" cy="2667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623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4968F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2023/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instrText xml:space="preserve"> PAGE </w:instrTex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C500A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35.7pt;margin-top:42.15pt;width:224.9pt;height:21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Pva2l3fAAAACQEA&#10;AA8AAAAAAAAAAAAAAAAA7QMAAGRycy9kb3ducmV2LnhtbFBLBQYAAAAABAAEAPMAAAD5BAAAAAA=&#10;" filled="f" stroked="f">
                <v:textbox inset="0,0,0,0">
                  <w:txbxContent>
                    <w:p w14:paraId="2CD4968F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year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2023/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instrText xml:space="preserve"> PAGE </w:instrTex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separate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24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9BE31D" w14:textId="112A81B5" w:rsidR="006847EF" w:rsidRPr="006847EF" w:rsidRDefault="00312E3F" w:rsidP="006847EF">
      <w:pPr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114300" distR="114300" simplePos="0" relativeHeight="251493376" behindDoc="1" locked="0" layoutInCell="1" allowOverlap="1" wp14:anchorId="4785A06F" wp14:editId="6C7EFFC6">
            <wp:simplePos x="0" y="0"/>
            <wp:positionH relativeFrom="column">
              <wp:posOffset>120650</wp:posOffset>
            </wp:positionH>
            <wp:positionV relativeFrom="paragraph">
              <wp:posOffset>3810</wp:posOffset>
            </wp:positionV>
            <wp:extent cx="10086340" cy="425450"/>
            <wp:effectExtent l="0" t="0" r="0" b="0"/>
            <wp:wrapTight wrapText="bothSides">
              <wp:wrapPolygon edited="0">
                <wp:start x="0" y="0"/>
                <wp:lineTo x="0" y="20310"/>
                <wp:lineTo x="21540" y="20310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75477"/>
                    <a:stretch/>
                  </pic:blipFill>
                  <pic:spPr bwMode="auto">
                    <a:xfrm>
                      <a:off x="0" y="0"/>
                      <a:ext cx="1008634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392" w:tblpY="85"/>
        <w:tblW w:w="15596" w:type="dxa"/>
        <w:tblLook w:val="04A0" w:firstRow="1" w:lastRow="0" w:firstColumn="1" w:lastColumn="0" w:noHBand="0" w:noVBand="1"/>
      </w:tblPr>
      <w:tblGrid>
        <w:gridCol w:w="3899"/>
        <w:gridCol w:w="3899"/>
        <w:gridCol w:w="3537"/>
        <w:gridCol w:w="4261"/>
      </w:tblGrid>
      <w:tr w:rsidR="00312E3F" w14:paraId="7002FE9E" w14:textId="77777777" w:rsidTr="00F063D6">
        <w:trPr>
          <w:trHeight w:val="704"/>
        </w:trPr>
        <w:tc>
          <w:tcPr>
            <w:tcW w:w="3899" w:type="dxa"/>
          </w:tcPr>
          <w:p w14:paraId="6C2120A3" w14:textId="4224A98C" w:rsidR="00312E3F" w:rsidRPr="001A2118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A2118">
              <w:rPr>
                <w:b/>
                <w:bCs/>
                <w:sz w:val="20"/>
                <w:szCs w:val="20"/>
              </w:rPr>
              <w:t>What went well?</w:t>
            </w:r>
          </w:p>
        </w:tc>
        <w:tc>
          <w:tcPr>
            <w:tcW w:w="3899" w:type="dxa"/>
          </w:tcPr>
          <w:p w14:paraId="4DEDEB79" w14:textId="77BB8029" w:rsidR="00312E3F" w:rsidRPr="001A2118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A2118">
              <w:rPr>
                <w:b/>
                <w:bCs/>
                <w:sz w:val="20"/>
                <w:szCs w:val="20"/>
              </w:rPr>
              <w:t>How do you know?</w:t>
            </w:r>
          </w:p>
        </w:tc>
        <w:tc>
          <w:tcPr>
            <w:tcW w:w="3537" w:type="dxa"/>
          </w:tcPr>
          <w:p w14:paraId="3B6F6E47" w14:textId="595E8FD3" w:rsidR="00312E3F" w:rsidRPr="001A2118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A2118">
              <w:rPr>
                <w:b/>
                <w:bCs/>
                <w:sz w:val="20"/>
                <w:szCs w:val="20"/>
              </w:rPr>
              <w:t>What did not go well?</w:t>
            </w:r>
          </w:p>
        </w:tc>
        <w:tc>
          <w:tcPr>
            <w:tcW w:w="4261" w:type="dxa"/>
          </w:tcPr>
          <w:p w14:paraId="3CE67428" w14:textId="1BC06666" w:rsidR="00312E3F" w:rsidRPr="001A2118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A2118">
              <w:rPr>
                <w:b/>
                <w:bCs/>
                <w:sz w:val="20"/>
                <w:szCs w:val="20"/>
              </w:rPr>
              <w:t>How do you know?</w:t>
            </w:r>
          </w:p>
        </w:tc>
      </w:tr>
      <w:tr w:rsidR="00757680" w14:paraId="4605F15A" w14:textId="77777777" w:rsidTr="00991D1E">
        <w:trPr>
          <w:trHeight w:val="2119"/>
        </w:trPr>
        <w:tc>
          <w:tcPr>
            <w:tcW w:w="3899" w:type="dxa"/>
          </w:tcPr>
          <w:p w14:paraId="29690A7D" w14:textId="77777777" w:rsidR="004D11A7" w:rsidRPr="001A2118" w:rsidRDefault="004D11A7" w:rsidP="00A10375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2FEA3B04" w14:textId="77777777" w:rsidR="003F3496" w:rsidRPr="001A2118" w:rsidRDefault="003F3496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</w:tc>
        <w:tc>
          <w:tcPr>
            <w:tcW w:w="3899" w:type="dxa"/>
          </w:tcPr>
          <w:p w14:paraId="5180D028" w14:textId="5374BD7F" w:rsidR="003F3496" w:rsidRPr="001A2118" w:rsidRDefault="003F3496" w:rsidP="00A10375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PE CPD</w:t>
            </w:r>
            <w:r w:rsidRPr="001A2118">
              <w:rPr>
                <w:rFonts w:asciiTheme="minorHAnsi" w:hAnsiTheme="minorHAnsi" w:cstheme="minorHAnsi"/>
                <w:iCs/>
                <w:spacing w:val="-16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for </w:t>
            </w:r>
            <w:r w:rsidR="008170A1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4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teachers through 2 x Curriculum Support Programmes</w:t>
            </w:r>
          </w:p>
          <w:p w14:paraId="72F23E93" w14:textId="55D46DB0" w:rsidR="009A5F03" w:rsidRPr="001A2118" w:rsidRDefault="009A5F03" w:rsidP="00A1037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100% of staff reported an increase in confidence teaching PE following the Curriculum Support Programmes.</w:t>
            </w:r>
          </w:p>
          <w:p w14:paraId="47E6DD32" w14:textId="77777777" w:rsidR="00757680" w:rsidRPr="001A2118" w:rsidRDefault="00757680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</w:tc>
        <w:tc>
          <w:tcPr>
            <w:tcW w:w="3537" w:type="dxa"/>
          </w:tcPr>
          <w:p w14:paraId="1BCB47FA" w14:textId="77777777" w:rsidR="00207C73" w:rsidRPr="001A2118" w:rsidRDefault="00207C73" w:rsidP="00A10375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  <w:p w14:paraId="2890C473" w14:textId="77777777" w:rsidR="00757680" w:rsidRPr="001A2118" w:rsidRDefault="00757680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  <w:p w14:paraId="7EC0B1B5" w14:textId="2849960B" w:rsidR="00464714" w:rsidRPr="001A2118" w:rsidRDefault="00464714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  <w:r w:rsidRPr="001A2118">
              <w:rPr>
                <w:sz w:val="20"/>
                <w:szCs w:val="20"/>
              </w:rPr>
              <w:t xml:space="preserve">While EYFS and KS1 provision was very strong, provision and engagement of KS2 children in structured physical activity needs to improve in 2024/25. </w:t>
            </w:r>
          </w:p>
        </w:tc>
        <w:tc>
          <w:tcPr>
            <w:tcW w:w="4261" w:type="dxa"/>
          </w:tcPr>
          <w:p w14:paraId="516CEF4B" w14:textId="77777777" w:rsidR="002665EE" w:rsidRPr="001A2118" w:rsidRDefault="002665EE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Lunchtime Activities:</w:t>
            </w:r>
          </w:p>
          <w:p w14:paraId="5B24FA0B" w14:textId="77777777" w:rsidR="002665EE" w:rsidRPr="001A2118" w:rsidRDefault="002665EE" w:rsidP="00A10375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% of pupil engaged in structured activity at lunch times:</w:t>
            </w:r>
          </w:p>
          <w:p w14:paraId="3499641E" w14:textId="77777777" w:rsidR="002665EE" w:rsidRPr="001A2118" w:rsidRDefault="002665EE" w:rsidP="00A10375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EYFS = 66%</w:t>
            </w:r>
          </w:p>
          <w:p w14:paraId="7BA2B0DB" w14:textId="77777777" w:rsidR="002665EE" w:rsidRPr="001A2118" w:rsidRDefault="002665EE" w:rsidP="00A10375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Key Stage 1 = 100%</w:t>
            </w:r>
          </w:p>
          <w:p w14:paraId="2B67B938" w14:textId="77777777" w:rsidR="002665EE" w:rsidRPr="001A2118" w:rsidRDefault="002665EE" w:rsidP="00A10375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Key Stage 2 = 37%</w:t>
            </w:r>
          </w:p>
          <w:p w14:paraId="45397654" w14:textId="77777777" w:rsidR="002665EE" w:rsidRPr="001A2118" w:rsidRDefault="002665EE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(Taken as an average across half-termly observations)</w:t>
            </w:r>
          </w:p>
          <w:p w14:paraId="192D00BB" w14:textId="77777777" w:rsidR="00AB6872" w:rsidRPr="001A2118" w:rsidRDefault="00AB6872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416E7832" w14:textId="77777777" w:rsidR="00757680" w:rsidRPr="001A2118" w:rsidRDefault="00757680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</w:tc>
      </w:tr>
      <w:tr w:rsidR="00E6547E" w14:paraId="5FC905F3" w14:textId="77777777" w:rsidTr="00991D1E">
        <w:trPr>
          <w:trHeight w:val="2119"/>
        </w:trPr>
        <w:tc>
          <w:tcPr>
            <w:tcW w:w="3899" w:type="dxa"/>
          </w:tcPr>
          <w:p w14:paraId="62D2F065" w14:textId="77777777" w:rsidR="00F40C5F" w:rsidRPr="001A2118" w:rsidRDefault="00F40C5F" w:rsidP="00A10375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support the development of physical literacy within children.</w:t>
            </w:r>
          </w:p>
          <w:p w14:paraId="3113B0D3" w14:textId="77777777" w:rsidR="00E6547E" w:rsidRPr="001A2118" w:rsidRDefault="00E6547E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  <w:p w14:paraId="5B7361D2" w14:textId="77777777" w:rsidR="003E2EDA" w:rsidRPr="001A2118" w:rsidRDefault="003E2EDA" w:rsidP="00A10375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4EF23057" w14:textId="77777777" w:rsidR="003E2EDA" w:rsidRPr="001A2118" w:rsidRDefault="003E2EDA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</w:tc>
        <w:tc>
          <w:tcPr>
            <w:tcW w:w="3899" w:type="dxa"/>
          </w:tcPr>
          <w:p w14:paraId="6D758B6F" w14:textId="77777777" w:rsidR="0039121C" w:rsidRPr="001A2118" w:rsidRDefault="0039121C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Our Personal Best Programme had three target groups:</w:t>
            </w:r>
          </w:p>
          <w:p w14:paraId="5173220D" w14:textId="77777777" w:rsidR="0039121C" w:rsidRPr="001A2118" w:rsidRDefault="0039121C" w:rsidP="00A10375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- A gross-motor skills group for children in Year 3 and 4</w:t>
            </w:r>
          </w:p>
          <w:p w14:paraId="48EE28F6" w14:textId="77777777" w:rsidR="0039121C" w:rsidRPr="001A2118" w:rsidRDefault="0039121C" w:rsidP="00A10375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- A ‘Girls Active’ group for girls in Year 5 and 6 (these were targeted based on both social needs and also gross motor competence).</w:t>
            </w:r>
          </w:p>
          <w:p w14:paraId="73A62FD8" w14:textId="77777777" w:rsidR="0039121C" w:rsidRPr="001A2118" w:rsidRDefault="0039121C" w:rsidP="00A10375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- A ‘social skills’ group to support children in engagement within curriculum PE lessons.</w:t>
            </w:r>
          </w:p>
          <w:p w14:paraId="49866070" w14:textId="77777777" w:rsidR="0039121C" w:rsidRPr="001A2118" w:rsidRDefault="0039121C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432E82FA" w14:textId="77777777" w:rsidR="0039121C" w:rsidRPr="001A2118" w:rsidRDefault="0039121C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00B050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Personal Best Impact Report: </w:t>
            </w:r>
            <w:hyperlink r:id="rId26" w:history="1">
              <w:r w:rsidRPr="001A2118">
                <w:rPr>
                  <w:rStyle w:val="Hyperlink"/>
                  <w:rFonts w:asciiTheme="minorHAnsi" w:hAnsiTheme="minorHAnsi" w:cstheme="minorHAnsi"/>
                  <w:iCs/>
                  <w:sz w:val="20"/>
                  <w:szCs w:val="20"/>
                </w:rPr>
                <w:t xml:space="preserve">Read our Impact Report here. </w:t>
              </w:r>
            </w:hyperlink>
          </w:p>
          <w:p w14:paraId="3C3556D1" w14:textId="77777777" w:rsidR="00E6547E" w:rsidRPr="001A2118" w:rsidRDefault="00E6547E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</w:tc>
        <w:tc>
          <w:tcPr>
            <w:tcW w:w="3537" w:type="dxa"/>
          </w:tcPr>
          <w:p w14:paraId="4F7340AF" w14:textId="77777777" w:rsidR="00207C73" w:rsidRPr="001A2118" w:rsidRDefault="00207C73" w:rsidP="00A10375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  <w:p w14:paraId="2B0EA45E" w14:textId="77777777" w:rsidR="00E6547E" w:rsidRPr="001A2118" w:rsidRDefault="00E6547E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  <w:p w14:paraId="0795D88B" w14:textId="77777777" w:rsidR="00207C73" w:rsidRPr="001A2118" w:rsidRDefault="006109F7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  <w:r w:rsidRPr="001A2118">
              <w:rPr>
                <w:sz w:val="20"/>
                <w:szCs w:val="20"/>
              </w:rPr>
              <w:t>Club attendance was mixed across the school. W</w:t>
            </w:r>
            <w:r w:rsidR="00207C73" w:rsidRPr="001A2118">
              <w:rPr>
                <w:sz w:val="20"/>
                <w:szCs w:val="20"/>
              </w:rPr>
              <w:t xml:space="preserve">hile some </w:t>
            </w:r>
            <w:r w:rsidRPr="001A2118">
              <w:rPr>
                <w:sz w:val="20"/>
                <w:szCs w:val="20"/>
              </w:rPr>
              <w:t xml:space="preserve">target groups (KS2) did improve on attendance from 2022/23, other groups fell. </w:t>
            </w:r>
          </w:p>
          <w:p w14:paraId="65506844" w14:textId="1ADC06CA" w:rsidR="008507A7" w:rsidRPr="001A2118" w:rsidRDefault="008507A7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  <w:r w:rsidRPr="001A2118">
              <w:rPr>
                <w:sz w:val="20"/>
                <w:szCs w:val="20"/>
              </w:rPr>
              <w:t xml:space="preserve">Target for 2024/25 is to engage more children from EYFS and KS1 with extra-curricular sport. </w:t>
            </w:r>
          </w:p>
        </w:tc>
        <w:tc>
          <w:tcPr>
            <w:tcW w:w="4261" w:type="dxa"/>
          </w:tcPr>
          <w:p w14:paraId="5D1F1F51" w14:textId="77777777" w:rsidR="00F063D6" w:rsidRPr="001A2118" w:rsidRDefault="00F063D6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Extra-Curricular Clubs:</w:t>
            </w:r>
          </w:p>
          <w:p w14:paraId="0E015087" w14:textId="2B3B0355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Total  clubs ran across the year: 18</w:t>
            </w:r>
          </w:p>
          <w:p w14:paraId="637B064F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53% of children across the whole school</w:t>
            </w:r>
          </w:p>
          <w:p w14:paraId="01ADF88B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59% of KS2</w:t>
            </w:r>
          </w:p>
          <w:p w14:paraId="0A2498EF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42% of KS1</w:t>
            </w:r>
          </w:p>
          <w:p w14:paraId="390BB14A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27% of EYFS</w:t>
            </w:r>
          </w:p>
          <w:p w14:paraId="109D31A7" w14:textId="77777777" w:rsidR="00F063D6" w:rsidRPr="001A2118" w:rsidRDefault="00F063D6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00B050"/>
                <w:sz w:val="20"/>
                <w:szCs w:val="20"/>
              </w:rPr>
            </w:pPr>
          </w:p>
          <w:p w14:paraId="79868CAF" w14:textId="77777777" w:rsidR="00F063D6" w:rsidRPr="001A2118" w:rsidRDefault="00F063D6" w:rsidP="00A1037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Compared to 22/23:</w:t>
            </w:r>
          </w:p>
          <w:p w14:paraId="39D01E8B" w14:textId="633E24BC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Total clubs ran across the year: 15</w:t>
            </w:r>
          </w:p>
          <w:p w14:paraId="003095D7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51% of children attending at least one club (whole school)</w:t>
            </w:r>
          </w:p>
          <w:p w14:paraId="62F0F653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64% of children from KS1</w:t>
            </w:r>
          </w:p>
          <w:p w14:paraId="5126C836" w14:textId="77777777" w:rsidR="00F063D6" w:rsidRPr="001A2118" w:rsidRDefault="00F063D6" w:rsidP="00A10375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52% % of children from KS2</w:t>
            </w:r>
          </w:p>
          <w:p w14:paraId="58BCD876" w14:textId="77777777" w:rsidR="00E6547E" w:rsidRPr="001A2118" w:rsidRDefault="00E6547E" w:rsidP="00A10375">
            <w:pPr>
              <w:tabs>
                <w:tab w:val="left" w:pos="950"/>
              </w:tabs>
              <w:rPr>
                <w:sz w:val="20"/>
                <w:szCs w:val="20"/>
              </w:rPr>
            </w:pPr>
          </w:p>
        </w:tc>
      </w:tr>
    </w:tbl>
    <w:p w14:paraId="25870009" w14:textId="0F7F8C03" w:rsidR="006847EF" w:rsidRPr="006847EF" w:rsidRDefault="006847EF" w:rsidP="006847EF">
      <w:pPr>
        <w:tabs>
          <w:tab w:val="left" w:pos="950"/>
        </w:tabs>
        <w:rPr>
          <w:sz w:val="20"/>
        </w:rPr>
        <w:sectPr w:rsidR="006847EF" w:rsidRPr="006847EF">
          <w:headerReference w:type="default" r:id="rId27"/>
          <w:footerReference w:type="default" r:id="rId28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</w:p>
    <w:tbl>
      <w:tblPr>
        <w:tblStyle w:val="TableGrid"/>
        <w:tblpPr w:leftFromText="180" w:rightFromText="180" w:vertAnchor="page" w:horzAnchor="margin" w:tblpX="250" w:tblpY="1951"/>
        <w:tblW w:w="0" w:type="auto"/>
        <w:tblLook w:val="04A0" w:firstRow="1" w:lastRow="0" w:firstColumn="1" w:lastColumn="0" w:noHBand="0" w:noVBand="1"/>
      </w:tblPr>
      <w:tblGrid>
        <w:gridCol w:w="3681"/>
        <w:gridCol w:w="7938"/>
        <w:gridCol w:w="4082"/>
      </w:tblGrid>
      <w:tr w:rsidR="00386C2B" w:rsidRPr="00F32AB6" w14:paraId="7096168D" w14:textId="77777777" w:rsidTr="00AD2CBD">
        <w:trPr>
          <w:trHeight w:val="699"/>
        </w:trPr>
        <w:tc>
          <w:tcPr>
            <w:tcW w:w="3681" w:type="dxa"/>
          </w:tcPr>
          <w:p w14:paraId="2E9142C8" w14:textId="77777777" w:rsidR="00386C2B" w:rsidRPr="001A2118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lastRenderedPageBreak/>
              <w:t>What are your plans for 2024/25?</w:t>
            </w:r>
          </w:p>
          <w:p w14:paraId="5F31065C" w14:textId="77777777" w:rsidR="00386C2B" w:rsidRPr="001A2118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Intent</w:t>
            </w:r>
          </w:p>
        </w:tc>
        <w:tc>
          <w:tcPr>
            <w:tcW w:w="7938" w:type="dxa"/>
          </w:tcPr>
          <w:p w14:paraId="772FB683" w14:textId="77777777" w:rsidR="00386C2B" w:rsidRPr="001A2118" w:rsidRDefault="00386C2B" w:rsidP="00386C2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are you going to action and achieve these plans? </w:t>
            </w:r>
          </w:p>
          <w:p w14:paraId="66703EAD" w14:textId="62082B39" w:rsidR="00386C2B" w:rsidRPr="001A2118" w:rsidRDefault="00386C2B" w:rsidP="00386C2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Implementation</w:t>
            </w:r>
          </w:p>
        </w:tc>
        <w:tc>
          <w:tcPr>
            <w:tcW w:w="4082" w:type="dxa"/>
          </w:tcPr>
          <w:p w14:paraId="54E1AC26" w14:textId="415B0AFF" w:rsidR="00386C2B" w:rsidRPr="001A2118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Costings for each</w:t>
            </w:r>
            <w:r w:rsidR="00951489"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intent/ </w:t>
            </w:r>
            <w:r w:rsidR="00EA3879"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386C2B" w:rsidRPr="00F32AB6" w14:paraId="5868820B" w14:textId="77777777" w:rsidTr="00AD2CBD">
        <w:trPr>
          <w:trHeight w:val="625"/>
        </w:trPr>
        <w:tc>
          <w:tcPr>
            <w:tcW w:w="3681" w:type="dxa"/>
          </w:tcPr>
          <w:p w14:paraId="13218175" w14:textId="4FC29B89" w:rsidR="00DA4D4D" w:rsidRPr="001A2118" w:rsidRDefault="00DA4D4D" w:rsidP="00F11C1F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48EC1CE1" w14:textId="6EF219B7" w:rsidR="00386C2B" w:rsidRPr="001A2118" w:rsidRDefault="00386C2B" w:rsidP="00F11C1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8" w:type="dxa"/>
          </w:tcPr>
          <w:p w14:paraId="629C5059" w14:textId="177C2845" w:rsidR="00C509AB" w:rsidRPr="001A2118" w:rsidRDefault="00C509AB" w:rsidP="00C509AB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PE CPD</w:t>
            </w:r>
            <w:r w:rsidRPr="001A2118">
              <w:rPr>
                <w:rFonts w:asciiTheme="minorHAnsi" w:hAnsiTheme="minorHAnsi" w:cstheme="minorHAnsi"/>
                <w:iCs/>
                <w:spacing w:val="-16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for </w:t>
            </w:r>
            <w:r w:rsidR="009F5AB2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2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teachers through </w:t>
            </w:r>
            <w:r w:rsidR="00CF68B0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1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x Curriculum Support Programmes</w:t>
            </w:r>
          </w:p>
          <w:p w14:paraId="3CEEE4FB" w14:textId="3C0CED24" w:rsidR="005F21CE" w:rsidRPr="001A2118" w:rsidRDefault="00C509AB" w:rsidP="005F21CE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Total PE+ Subscription</w:t>
            </w:r>
          </w:p>
          <w:p w14:paraId="10150C15" w14:textId="1CF75FB5" w:rsidR="004717FA" w:rsidRPr="001A2118" w:rsidRDefault="005F21CE" w:rsidP="005F21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Subject Leader Support Programme </w:t>
            </w:r>
          </w:p>
          <w:p w14:paraId="6EE16E5A" w14:textId="61279C44" w:rsidR="004717FA" w:rsidRPr="001A2118" w:rsidRDefault="003915AB" w:rsidP="004717FA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PE Subject Leadership purchased through Edsential.  A. Barnes to act as PE Subject Leader for our school (due to low staff numbers).</w:t>
            </w:r>
          </w:p>
        </w:tc>
        <w:tc>
          <w:tcPr>
            <w:tcW w:w="4082" w:type="dxa"/>
          </w:tcPr>
          <w:p w14:paraId="20E70616" w14:textId="77777777" w:rsidR="00041629" w:rsidRPr="001A2118" w:rsidRDefault="00041629" w:rsidP="000416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1 x included as part of Premium SLA (£1,150)</w:t>
            </w:r>
          </w:p>
          <w:p w14:paraId="59E14286" w14:textId="77777777" w:rsidR="00041629" w:rsidRPr="001A2118" w:rsidRDefault="00041629" w:rsidP="000416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Included as part of Premium SLA (£350)</w:t>
            </w:r>
          </w:p>
          <w:p w14:paraId="2B136CB8" w14:textId="332C80A8" w:rsidR="00F04353" w:rsidRPr="001A2118" w:rsidRDefault="00F04353" w:rsidP="00F043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Included as part of Premium SLA (£910)</w:t>
            </w:r>
          </w:p>
          <w:p w14:paraId="14E0D1B0" w14:textId="77777777" w:rsidR="004717FA" w:rsidRDefault="003915AB" w:rsidP="000416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£5,850</w:t>
            </w:r>
          </w:p>
          <w:p w14:paraId="170DC4D9" w14:textId="77777777" w:rsidR="00B842DC" w:rsidRDefault="00B842DC" w:rsidP="0004162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1CAEBE" w14:textId="1D4725F6" w:rsidR="00B842DC" w:rsidRPr="000D177F" w:rsidRDefault="00B842DC" w:rsidP="000416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D17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£8,260</w:t>
            </w:r>
          </w:p>
        </w:tc>
      </w:tr>
      <w:tr w:rsidR="00386C2B" w:rsidRPr="00F32AB6" w14:paraId="392B0D77" w14:textId="77777777" w:rsidTr="00AD2CBD">
        <w:trPr>
          <w:trHeight w:val="599"/>
        </w:trPr>
        <w:tc>
          <w:tcPr>
            <w:tcW w:w="3681" w:type="dxa"/>
          </w:tcPr>
          <w:p w14:paraId="3C51C3BA" w14:textId="77D5B10E" w:rsidR="00386C2B" w:rsidRPr="001A2118" w:rsidRDefault="00AE38EA" w:rsidP="00F11C1F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</w:tc>
        <w:tc>
          <w:tcPr>
            <w:tcW w:w="7938" w:type="dxa"/>
          </w:tcPr>
          <w:p w14:paraId="6D9ED32C" w14:textId="4F485E9B" w:rsidR="00AE38EA" w:rsidRPr="001A2118" w:rsidRDefault="00AE38EA" w:rsidP="00AE38EA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Extra-curricular clubs</w:t>
            </w:r>
            <w:r w:rsidR="00F11C1F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delivered each half term</w:t>
            </w:r>
            <w:r w:rsidR="005D3F10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through Edsential. </w:t>
            </w:r>
            <w:r w:rsidR="00C071BC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These will be tailored to </w:t>
            </w:r>
            <w:r w:rsidR="0008181A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target different groups of children across the year and ensure we are offering a broad range of extra-curricular activities for children to access. </w:t>
            </w:r>
          </w:p>
          <w:p w14:paraId="22044DFA" w14:textId="77777777" w:rsidR="0008181A" w:rsidRPr="001A2118" w:rsidRDefault="0008181A" w:rsidP="0008181A">
            <w:pPr>
              <w:pStyle w:val="TableParagraph"/>
              <w:spacing w:before="18" w:line="235" w:lineRule="auto"/>
              <w:ind w:left="440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10A72414" w14:textId="1C4D9021" w:rsidR="00A14D3E" w:rsidRPr="001A2118" w:rsidRDefault="00A14D3E" w:rsidP="00A14D3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Dance afterschool club running all year. </w:t>
            </w:r>
          </w:p>
          <w:p w14:paraId="66A5259B" w14:textId="77777777" w:rsidR="00386C2B" w:rsidRPr="001A2118" w:rsidRDefault="00386C2B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0CF055" w14:textId="2018EDCF" w:rsidR="00070F61" w:rsidRPr="001A2118" w:rsidRDefault="00070F61" w:rsidP="00070F6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Edsential PlayMaker Award</w:t>
            </w:r>
            <w:r w:rsidR="00163451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– Training for up to 15 children from Year 5/6 to lead activities for EYFS and Key Stage 1 at lunchtimes. </w:t>
            </w:r>
          </w:p>
        </w:tc>
        <w:tc>
          <w:tcPr>
            <w:tcW w:w="4082" w:type="dxa"/>
          </w:tcPr>
          <w:p w14:paraId="119DAFC8" w14:textId="7F31F2CC" w:rsidR="005D3F10" w:rsidRPr="001A2118" w:rsidRDefault="00EF0F60" w:rsidP="00B1357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3 x afterschool clubs included as part of Premium SLA (3 x £395)</w:t>
            </w:r>
            <w:r w:rsidR="00B13571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+ </w:t>
            </w:r>
            <w:r w:rsidR="00097810" w:rsidRPr="001A211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5D3F10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x additional </w:t>
            </w:r>
            <w:r w:rsidR="00A14D3E" w:rsidRPr="001A2118">
              <w:rPr>
                <w:rFonts w:asciiTheme="minorHAnsi" w:hAnsiTheme="minorHAnsi" w:cstheme="minorHAnsi"/>
                <w:sz w:val="20"/>
                <w:szCs w:val="20"/>
              </w:rPr>
              <w:t>afterschool club through Edsential (£395)</w:t>
            </w:r>
          </w:p>
          <w:p w14:paraId="14389D3D" w14:textId="77777777" w:rsidR="00B13571" w:rsidRPr="001A2118" w:rsidRDefault="00B13571" w:rsidP="00B1357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8FC510" w14:textId="23DD1434" w:rsidR="00A14D3E" w:rsidRPr="001A2118" w:rsidRDefault="00A14D3E" w:rsidP="005D3F1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EF0F60" w:rsidRPr="001A211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ce Club running all year </w:t>
            </w:r>
            <w:r w:rsidR="0060330D" w:rsidRPr="001A2118">
              <w:rPr>
                <w:rFonts w:asciiTheme="minorHAnsi" w:hAnsiTheme="minorHAnsi" w:cstheme="minorHAnsi"/>
                <w:sz w:val="20"/>
                <w:szCs w:val="20"/>
              </w:rPr>
              <w:t>(£1,365)</w:t>
            </w:r>
          </w:p>
          <w:p w14:paraId="1DAFF757" w14:textId="77777777" w:rsidR="00EF0F60" w:rsidRPr="001A2118" w:rsidRDefault="00EF0F60" w:rsidP="00EF0F6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AB8666" w14:textId="02B077C9" w:rsidR="00EF0F60" w:rsidRPr="001A2118" w:rsidRDefault="00EF0F60" w:rsidP="00EF0F6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Included as part of Premium SLA (£930)</w:t>
            </w:r>
          </w:p>
          <w:p w14:paraId="28B644F4" w14:textId="77777777" w:rsidR="00386C2B" w:rsidRDefault="00386C2B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CE8758" w14:textId="24DC3F78" w:rsidR="00F96F7A" w:rsidRPr="000D177F" w:rsidRDefault="00F96F7A" w:rsidP="006F09D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D17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£</w:t>
            </w:r>
            <w:r w:rsidR="00B842DC" w:rsidRPr="000D17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4,270</w:t>
            </w:r>
          </w:p>
        </w:tc>
      </w:tr>
      <w:tr w:rsidR="00386C2B" w:rsidRPr="00F32AB6" w14:paraId="33ACA7C6" w14:textId="77777777" w:rsidTr="00AD2CBD">
        <w:trPr>
          <w:trHeight w:val="599"/>
        </w:trPr>
        <w:tc>
          <w:tcPr>
            <w:tcW w:w="3681" w:type="dxa"/>
          </w:tcPr>
          <w:p w14:paraId="375C8990" w14:textId="2808ECD0" w:rsidR="004756A2" w:rsidRPr="001A2118" w:rsidRDefault="004756A2" w:rsidP="004756A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43B0678C" w14:textId="3125874D" w:rsidR="008B0D45" w:rsidRPr="001A2118" w:rsidRDefault="008B0D45" w:rsidP="004756A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38" w:type="dxa"/>
          </w:tcPr>
          <w:p w14:paraId="18379666" w14:textId="0D273FF9" w:rsidR="004756A2" w:rsidRPr="001A2118" w:rsidRDefault="004756A2" w:rsidP="004756A2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Personal Best Programme </w:t>
            </w:r>
            <w:r w:rsidR="00AB6C4D"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(</w:t>
            </w:r>
            <w:r w:rsidR="008A36AE"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1</w:t>
            </w:r>
            <w:r w:rsidR="00AB6C4D"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x 6-week programmes delivered throughout the year to target different year groups / children)</w:t>
            </w:r>
          </w:p>
          <w:p w14:paraId="279172E4" w14:textId="77777777" w:rsidR="004756A2" w:rsidRPr="001A2118" w:rsidRDefault="004756A2" w:rsidP="004756A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11F15246" w14:textId="3FD24CD2" w:rsidR="004756A2" w:rsidRPr="001A2118" w:rsidRDefault="004756A2" w:rsidP="004756A2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Rainbow Programme </w:t>
            </w:r>
            <w:r w:rsidR="00AB6C4D"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(2 x 6-week programmes delivered throughout the year to target different year groups / children)</w:t>
            </w:r>
          </w:p>
          <w:p w14:paraId="47C4FF98" w14:textId="1730A30D" w:rsidR="00386C2B" w:rsidRPr="001A2118" w:rsidRDefault="00386C2B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82" w:type="dxa"/>
          </w:tcPr>
          <w:p w14:paraId="0EC8484D" w14:textId="034BD860" w:rsidR="00E45D2D" w:rsidRPr="001A2118" w:rsidRDefault="00E45D2D" w:rsidP="00E45D2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1 x included as part of Premium SLA from 23-24 </w:t>
            </w:r>
            <w:r w:rsidRPr="001A211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(No cost as carried over from 2023-24)</w:t>
            </w:r>
          </w:p>
          <w:p w14:paraId="5806118A" w14:textId="77777777" w:rsidR="008A36AE" w:rsidRPr="001A2118" w:rsidRDefault="008A36AE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46CAB5" w14:textId="77777777" w:rsidR="00B93981" w:rsidRDefault="00E45D2D" w:rsidP="0038296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2 x included as part of Premium SLA (£1,150)</w:t>
            </w:r>
          </w:p>
          <w:p w14:paraId="48A95B29" w14:textId="77777777" w:rsidR="00C000B8" w:rsidRDefault="00C000B8" w:rsidP="0038296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812D1D" w14:textId="6CC04B16" w:rsidR="00C000B8" w:rsidRPr="00F96F7A" w:rsidRDefault="00C000B8" w:rsidP="0038296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6F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£</w:t>
            </w:r>
            <w:r w:rsidR="00F96F7A" w:rsidRPr="00F96F7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2,300</w:t>
            </w:r>
          </w:p>
        </w:tc>
      </w:tr>
      <w:tr w:rsidR="00DA4D4D" w:rsidRPr="00F32AB6" w14:paraId="2418F057" w14:textId="77777777" w:rsidTr="00ED75E6">
        <w:trPr>
          <w:trHeight w:val="1035"/>
        </w:trPr>
        <w:tc>
          <w:tcPr>
            <w:tcW w:w="3681" w:type="dxa"/>
          </w:tcPr>
          <w:p w14:paraId="4EF93725" w14:textId="423A105B" w:rsidR="00DA4D4D" w:rsidRPr="001A2118" w:rsidRDefault="001D49CF" w:rsidP="00382966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school sport to develop social skills and promote physical activity outside of school</w:t>
            </w:r>
            <w:r w:rsidR="00382966"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.</w:t>
            </w:r>
          </w:p>
        </w:tc>
        <w:tc>
          <w:tcPr>
            <w:tcW w:w="7938" w:type="dxa"/>
          </w:tcPr>
          <w:p w14:paraId="303A401A" w14:textId="77777777" w:rsidR="00DA4D4D" w:rsidRPr="001A2118" w:rsidRDefault="001D49CF" w:rsidP="001D49C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Competitions and Events, including Edsential Competitions for All Programme</w:t>
            </w:r>
          </w:p>
          <w:p w14:paraId="5BF9FB82" w14:textId="77777777" w:rsidR="00382966" w:rsidRPr="001A2118" w:rsidRDefault="00382966" w:rsidP="00382966">
            <w:pPr>
              <w:pStyle w:val="List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C558CA" w14:textId="077E03CD" w:rsidR="00C363BF" w:rsidRPr="001A2118" w:rsidRDefault="00C363BF" w:rsidP="001D49C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Access to Wirral School Games competitions and events</w:t>
            </w:r>
          </w:p>
        </w:tc>
        <w:tc>
          <w:tcPr>
            <w:tcW w:w="4082" w:type="dxa"/>
          </w:tcPr>
          <w:p w14:paraId="4F1B8BA7" w14:textId="5F17FF49" w:rsidR="00382966" w:rsidRPr="001A2118" w:rsidRDefault="003E4727" w:rsidP="003E4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Included as part of Premium SLA (£425)</w:t>
            </w:r>
          </w:p>
          <w:p w14:paraId="4AEA8B05" w14:textId="77777777" w:rsidR="00C363BF" w:rsidRPr="001A2118" w:rsidRDefault="003E4727" w:rsidP="003E4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Wirral School Games – No cost to access.</w:t>
            </w:r>
          </w:p>
          <w:p w14:paraId="2616A842" w14:textId="77777777" w:rsidR="0042501B" w:rsidRPr="001A2118" w:rsidRDefault="0042501B" w:rsidP="003E4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Sports Day Venue Hire - </w:t>
            </w:r>
            <w:r w:rsidR="001D657C" w:rsidRPr="001A2118">
              <w:rPr>
                <w:rFonts w:asciiTheme="minorHAnsi" w:hAnsiTheme="minorHAnsi" w:cstheme="minorHAnsi"/>
                <w:sz w:val="20"/>
                <w:szCs w:val="20"/>
              </w:rPr>
              <w:t>£353.95</w:t>
            </w:r>
          </w:p>
          <w:p w14:paraId="33F6F901" w14:textId="7AED05F3" w:rsidR="001D657C" w:rsidRPr="001A2118" w:rsidRDefault="001D657C" w:rsidP="003E4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Sports Day Coach Hire </w:t>
            </w:r>
            <w:r w:rsidR="003C1F65" w:rsidRPr="001A2118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A44C5">
              <w:rPr>
                <w:rFonts w:asciiTheme="minorHAnsi" w:hAnsiTheme="minorHAnsi" w:cstheme="minorHAnsi"/>
                <w:sz w:val="20"/>
                <w:szCs w:val="20"/>
              </w:rPr>
              <w:t>£360</w:t>
            </w:r>
          </w:p>
          <w:p w14:paraId="39541003" w14:textId="77777777" w:rsidR="003C1F65" w:rsidRDefault="003C1F65" w:rsidP="003E472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Dance Costume Hire - £160</w:t>
            </w:r>
          </w:p>
          <w:p w14:paraId="32EC08C3" w14:textId="06091312" w:rsidR="00920054" w:rsidRPr="00C000B8" w:rsidRDefault="00C000B8" w:rsidP="003E472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000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£</w:t>
            </w:r>
            <w:r w:rsidR="00173F1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1,299.95</w:t>
            </w:r>
          </w:p>
        </w:tc>
      </w:tr>
      <w:tr w:rsidR="00AD2CBD" w:rsidRPr="00F32AB6" w14:paraId="2533BF54" w14:textId="77777777" w:rsidTr="00AD2CBD">
        <w:trPr>
          <w:trHeight w:val="599"/>
        </w:trPr>
        <w:tc>
          <w:tcPr>
            <w:tcW w:w="3681" w:type="dxa"/>
          </w:tcPr>
          <w:p w14:paraId="35A357A3" w14:textId="4AAA5BE5" w:rsidR="00ED75E6" w:rsidRPr="001A2118" w:rsidRDefault="00A704EB" w:rsidP="00382966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promote ‘Healthy Lifestyles’ through PE, sport and physical activity.</w:t>
            </w:r>
          </w:p>
        </w:tc>
        <w:tc>
          <w:tcPr>
            <w:tcW w:w="7938" w:type="dxa"/>
          </w:tcPr>
          <w:p w14:paraId="5665D4B7" w14:textId="28DD8419" w:rsidR="00AD2CBD" w:rsidRPr="001A2118" w:rsidRDefault="00A704EB" w:rsidP="001D49C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Edsential Fitness and Nutrition Workshops (x2)</w:t>
            </w:r>
          </w:p>
        </w:tc>
        <w:tc>
          <w:tcPr>
            <w:tcW w:w="4082" w:type="dxa"/>
          </w:tcPr>
          <w:p w14:paraId="2F8315AA" w14:textId="77777777" w:rsidR="00AD2CBD" w:rsidRDefault="00382966" w:rsidP="006F09D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Included as part of Premium SLA (£550)</w:t>
            </w:r>
          </w:p>
          <w:p w14:paraId="2807F03C" w14:textId="77777777" w:rsidR="000D177F" w:rsidRDefault="000D177F" w:rsidP="006F09D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D177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£550</w:t>
            </w:r>
          </w:p>
          <w:p w14:paraId="3E3D010A" w14:textId="77777777" w:rsidR="006067B9" w:rsidRDefault="006067B9" w:rsidP="006F09D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B9E5BC8" w14:textId="0FF39C9E" w:rsidR="006067B9" w:rsidRPr="000D177F" w:rsidRDefault="006067B9" w:rsidP="006F09D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Total - </w:t>
            </w:r>
            <w:r w:rsidR="006D71C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£16,</w:t>
            </w:r>
            <w:r w:rsidR="00B66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679.95</w:t>
            </w:r>
          </w:p>
        </w:tc>
      </w:tr>
    </w:tbl>
    <w:p w14:paraId="2C7FCE35" w14:textId="13DAADF6" w:rsidR="004C69E6" w:rsidRDefault="006F09D8" w:rsidP="006F09D8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9C0BEEE" wp14:editId="230C8A77">
                <wp:simplePos x="0" y="0"/>
                <wp:positionH relativeFrom="page">
                  <wp:posOffset>300990</wp:posOffset>
                </wp:positionH>
                <wp:positionV relativeFrom="page">
                  <wp:posOffset>465455</wp:posOffset>
                </wp:positionV>
                <wp:extent cx="2983865" cy="2667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6ABC6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Intended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2024/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instrText xml:space="preserve"> PAGE </w:instrTex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0BEEE" id="Textbox 36" o:spid="_x0000_s1027" type="#_x0000_t202" style="position:absolute;margin-left:23.7pt;margin-top:36.65pt;width:234.95pt;height:21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" filled="f" stroked="f">
                <v:textbox inset="0,0,0,0">
                  <w:txbxContent>
                    <w:p w14:paraId="7BB6ABC6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Intended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actions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2024/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instrText xml:space="preserve"> PAGE </w:instrTex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separate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25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2704" behindDoc="1" locked="0" layoutInCell="1" allowOverlap="1" wp14:anchorId="60364695" wp14:editId="4F3FB5F5">
                <wp:simplePos x="0" y="0"/>
                <wp:positionH relativeFrom="page">
                  <wp:posOffset>218440</wp:posOffset>
                </wp:positionH>
                <wp:positionV relativeFrom="page">
                  <wp:posOffset>332105</wp:posOffset>
                </wp:positionV>
                <wp:extent cx="9218295" cy="54991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E5F817" id="Graphic 35" o:spid="_x0000_s1026" style="position:absolute;margin-left:17.2pt;margin-top:26.15pt;width:725.85pt;height:43.3pt;z-index:-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BlDkOb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p w14:paraId="3E1698B4" w14:textId="411301D7" w:rsidR="004C69E6" w:rsidRDefault="004C69E6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5C1FCEDE" w:rsidR="004C69E6" w:rsidRDefault="000C4D95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06E41A43" wp14:editId="645133E3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6096000" cy="266700"/>
                <wp:effectExtent l="0" t="0" r="0" b="0"/>
                <wp:wrapNone/>
                <wp:docPr id="1006951332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5131A" w14:textId="77777777" w:rsidR="000C4D95" w:rsidRDefault="000C4D95" w:rsidP="000C4D95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Expected impact/sustainability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evidence</w:t>
                            </w:r>
                          </w:p>
                          <w:p w14:paraId="1D6AB9C5" w14:textId="77777777" w:rsidR="000C4D95" w:rsidRDefault="000C4D95" w:rsidP="000C4D95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E41A43" id="Textbox 45" o:spid="_x0000_s1028" type="#_x0000_t202" style="position:absolute;margin-left:42pt;margin-top:42pt;width:480pt;height:21pt;z-index:-251527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" filled="f" stroked="f">
                <v:textbox inset="0,0,0,0">
                  <w:txbxContent>
                    <w:p w14:paraId="6375131A" w14:textId="77777777" w:rsidR="000C4D95" w:rsidRDefault="000C4D95" w:rsidP="000C4D95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Expected impact/sustainability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supporting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evidence</w:t>
                      </w:r>
                    </w:p>
                    <w:p w14:paraId="1D6AB9C5" w14:textId="77777777" w:rsidR="000C4D95" w:rsidRDefault="000C4D95" w:rsidP="000C4D95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A0758FA" wp14:editId="417DD2A2">
                <wp:simplePos x="0" y="0"/>
                <wp:positionH relativeFrom="page">
                  <wp:posOffset>279400</wp:posOffset>
                </wp:positionH>
                <wp:positionV relativeFrom="page">
                  <wp:posOffset>432435</wp:posOffset>
                </wp:positionV>
                <wp:extent cx="9218295" cy="549910"/>
                <wp:effectExtent l="0" t="0" r="0" b="0"/>
                <wp:wrapNone/>
                <wp:docPr id="1683053376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32E69C" id="Graphic 53" o:spid="_x0000_s1026" style="position:absolute;margin-left:22pt;margin-top:34.05pt;width:725.85pt;height:43.3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A5RbZM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Grid"/>
        <w:tblW w:w="15734" w:type="dxa"/>
        <w:tblInd w:w="392" w:type="dxa"/>
        <w:tblLook w:val="04A0" w:firstRow="1" w:lastRow="0" w:firstColumn="1" w:lastColumn="0" w:noHBand="0" w:noVBand="1"/>
      </w:tblPr>
      <w:tblGrid>
        <w:gridCol w:w="3544"/>
        <w:gridCol w:w="8108"/>
        <w:gridCol w:w="4082"/>
      </w:tblGrid>
      <w:tr w:rsidR="00D50388" w:rsidRPr="0023216D" w14:paraId="75A0724B" w14:textId="77777777" w:rsidTr="004902BC">
        <w:trPr>
          <w:trHeight w:val="623"/>
        </w:trPr>
        <w:tc>
          <w:tcPr>
            <w:tcW w:w="3544" w:type="dxa"/>
          </w:tcPr>
          <w:p w14:paraId="653F81AC" w14:textId="3E65D976" w:rsidR="00D50388" w:rsidRPr="001A2118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Intent / Action</w:t>
            </w:r>
          </w:p>
        </w:tc>
        <w:tc>
          <w:tcPr>
            <w:tcW w:w="8108" w:type="dxa"/>
          </w:tcPr>
          <w:p w14:paraId="55B6BCA5" w14:textId="1BC4BAD0" w:rsidR="00D50388" w:rsidRPr="001A2118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What impact/intended impact/sustainability are you expecting?</w:t>
            </w:r>
          </w:p>
          <w:p w14:paraId="03C8713E" w14:textId="01C1428A" w:rsidR="00D50388" w:rsidRPr="001A2118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082" w:type="dxa"/>
          </w:tcPr>
          <w:p w14:paraId="3BACF785" w14:textId="257BD055" w:rsidR="00D50388" w:rsidRPr="001A2118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How will you know? What evidence do you have or expect to have?</w:t>
            </w:r>
          </w:p>
        </w:tc>
      </w:tr>
      <w:tr w:rsidR="00E92362" w:rsidRPr="0023216D" w14:paraId="1CAF6DA2" w14:textId="77777777" w:rsidTr="004902BC">
        <w:trPr>
          <w:trHeight w:val="734"/>
        </w:trPr>
        <w:tc>
          <w:tcPr>
            <w:tcW w:w="3544" w:type="dxa"/>
          </w:tcPr>
          <w:p w14:paraId="1B9824AF" w14:textId="77777777" w:rsidR="00E92362" w:rsidRPr="001A2118" w:rsidRDefault="00E92362" w:rsidP="00E9236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79D29B6A" w14:textId="77777777" w:rsidR="00E92362" w:rsidRPr="001A2118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FC4BB4" w14:textId="6BF5A0EA" w:rsidR="00E92362" w:rsidRPr="001A2118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PE CPD</w:t>
            </w:r>
            <w:r w:rsidRPr="001A2118">
              <w:rPr>
                <w:rFonts w:asciiTheme="minorHAnsi" w:hAnsiTheme="minorHAnsi" w:cstheme="minorHAnsi"/>
                <w:iCs/>
                <w:spacing w:val="-16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for </w:t>
            </w:r>
            <w:r w:rsidR="00CF68B0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2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teachers through </w:t>
            </w:r>
            <w:r w:rsidR="00CF68B0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1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x Curriculum Support Programmes</w:t>
            </w:r>
          </w:p>
          <w:p w14:paraId="4FF0EE6A" w14:textId="77777777" w:rsidR="00E92362" w:rsidRPr="001A2118" w:rsidRDefault="00E92362" w:rsidP="00E92362">
            <w:pPr>
              <w:pStyle w:val="TableParagraph"/>
              <w:spacing w:before="18" w:line="235" w:lineRule="auto"/>
              <w:ind w:left="440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68F730EC" w14:textId="77777777" w:rsidR="00E92362" w:rsidRPr="001A2118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Total PE+ Subscription</w:t>
            </w:r>
          </w:p>
          <w:p w14:paraId="6E1CB475" w14:textId="77777777" w:rsidR="00E92362" w:rsidRPr="001A2118" w:rsidRDefault="00E92362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255561C8" w14:textId="6A877D20" w:rsidR="00E92362" w:rsidRPr="001A2118" w:rsidRDefault="00E92362" w:rsidP="00E92362">
            <w:pPr>
              <w:pStyle w:val="BodyTex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Edsential Subject Leader Support Programme</w:t>
            </w:r>
          </w:p>
        </w:tc>
        <w:tc>
          <w:tcPr>
            <w:tcW w:w="8108" w:type="dxa"/>
          </w:tcPr>
          <w:p w14:paraId="35A0BE26" w14:textId="77777777" w:rsidR="006B1FFC" w:rsidRPr="001A2118" w:rsidRDefault="006B1FFC" w:rsidP="006B1FF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3E0A7A8A" w14:textId="5BBD415C" w:rsidR="0023216D" w:rsidRPr="001A2118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Primary</w:t>
            </w:r>
            <w:r w:rsidRPr="001A2118">
              <w:rPr>
                <w:rFonts w:asciiTheme="minorHAnsi" w:hAnsiTheme="minorHAnsi" w:cstheme="minorHAnsi"/>
                <w:iCs/>
                <w:spacing w:val="-16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teachers </w:t>
            </w:r>
            <w:r w:rsidR="001A04BF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will be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more competent and confident to deliver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effective</w:t>
            </w:r>
            <w:r w:rsidRPr="001A2118">
              <w:rPr>
                <w:rFonts w:asciiTheme="minorHAnsi" w:hAnsiTheme="minorHAnsi" w:cstheme="minorHAnsi"/>
                <w:iCs/>
                <w:spacing w:val="-12"/>
                <w:sz w:val="20"/>
                <w:szCs w:val="20"/>
              </w:rPr>
              <w:t xml:space="preserve"> curriculum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PE lessons having taken part in 6 x ½ days of PE CPD each (staff audits). </w:t>
            </w:r>
          </w:p>
          <w:p w14:paraId="330BD28E" w14:textId="0F0F36F4" w:rsidR="0023216D" w:rsidRPr="001A2118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Lesson observations </w:t>
            </w:r>
            <w:r w:rsidR="00AA4FF4"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will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show pupils receive Quality First Teaching across the whole PE curriculum - supported through our Total PE+ subscription, including making links to wider curriculum and supporting social development. </w:t>
            </w:r>
          </w:p>
          <w:p w14:paraId="679963EE" w14:textId="099B0C62" w:rsidR="0023216D" w:rsidRPr="001A2118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Curriculum PE assessments</w:t>
            </w:r>
            <w:r w:rsidR="00AA4FF4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will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show an increased number of children working at age-related expectations for PE. </w:t>
            </w:r>
          </w:p>
          <w:p w14:paraId="2A704106" w14:textId="77777777" w:rsidR="00E92362" w:rsidRPr="001A2118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531E2B" w14:textId="77777777" w:rsidR="0003623F" w:rsidRPr="001A2118" w:rsidRDefault="0003623F" w:rsidP="00B7358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6FC5473D" w14:textId="77777777" w:rsidR="002545E2" w:rsidRPr="001A2118" w:rsidRDefault="002545E2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CPD will have a lasting impact upon teaching and learning. </w:t>
            </w:r>
          </w:p>
          <w:p w14:paraId="274DA44E" w14:textId="67492C1E" w:rsidR="002545E2" w:rsidRPr="001A2118" w:rsidRDefault="002545E2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Staff will be confident and competent teaching a range of curriculum areas. These in turn can be used to support our school in the future e.g. staff leading extra-curricular clubs</w:t>
            </w:r>
            <w:r w:rsidR="00B7358C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4082" w:type="dxa"/>
          </w:tcPr>
          <w:p w14:paraId="37785983" w14:textId="77777777" w:rsidR="00E92362" w:rsidRPr="001A2118" w:rsidRDefault="006F55CD" w:rsidP="00B7358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21D25184" w14:textId="2B9B5779" w:rsidR="006F55CD" w:rsidRPr="001A2118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Staff Voice across the year</w:t>
            </w:r>
            <w:r w:rsidR="00B7358C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will show a growing </w:t>
            </w:r>
            <w:r w:rsidR="00951F44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confidence with the teaching of PE. </w:t>
            </w:r>
          </w:p>
          <w:p w14:paraId="2CB35EC8" w14:textId="0B8C0D03" w:rsidR="002545E2" w:rsidRPr="001A2118" w:rsidRDefault="002545E2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Edsential Impact Reports for Curriculum Support Programmes. </w:t>
            </w:r>
          </w:p>
          <w:p w14:paraId="3CD24A78" w14:textId="77777777" w:rsidR="006F55CD" w:rsidRPr="001A2118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Pupil Voice to highlight the impact of CPD upon PE lessons. </w:t>
            </w:r>
          </w:p>
          <w:p w14:paraId="1737B670" w14:textId="77777777" w:rsidR="006F55CD" w:rsidRPr="001A2118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Curriculum PE attainment data. </w:t>
            </w:r>
          </w:p>
          <w:p w14:paraId="68A4FDF4" w14:textId="60946C8C" w:rsidR="00253179" w:rsidRPr="001A2118" w:rsidRDefault="00253179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Class PE floor books. </w:t>
            </w:r>
          </w:p>
        </w:tc>
      </w:tr>
      <w:tr w:rsidR="00E92362" w:rsidRPr="0023216D" w14:paraId="703C4BC4" w14:textId="77777777" w:rsidTr="004902BC">
        <w:trPr>
          <w:trHeight w:val="765"/>
        </w:trPr>
        <w:tc>
          <w:tcPr>
            <w:tcW w:w="3544" w:type="dxa"/>
          </w:tcPr>
          <w:p w14:paraId="6948FE97" w14:textId="77777777" w:rsidR="00E92362" w:rsidRPr="001A2118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  <w:p w14:paraId="509C5D8B" w14:textId="77777777" w:rsidR="00E92362" w:rsidRPr="001A2118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19BD7DDB" w14:textId="77777777" w:rsidR="00E92362" w:rsidRPr="001A2118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Extra-curricular clubs delivered each half term. </w:t>
            </w:r>
          </w:p>
          <w:p w14:paraId="1320577E" w14:textId="5AC93AE3" w:rsidR="000E02A9" w:rsidRPr="001A2118" w:rsidRDefault="000E02A9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Edsential PlayMaker Award</w:t>
            </w:r>
          </w:p>
          <w:p w14:paraId="7D26FA85" w14:textId="77777777" w:rsidR="00E92362" w:rsidRPr="001A2118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5A92D5" w14:textId="00FA48F4" w:rsidR="00163451" w:rsidRPr="001A2118" w:rsidRDefault="00163451" w:rsidP="00E92362">
            <w:pPr>
              <w:pStyle w:val="BodyTex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8" w:type="dxa"/>
          </w:tcPr>
          <w:p w14:paraId="169D6E54" w14:textId="77777777" w:rsidR="003918E3" w:rsidRPr="001A2118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168277ED" w14:textId="084BE405" w:rsidR="006B1FFC" w:rsidRPr="001A2118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More</w:t>
            </w:r>
            <w:r w:rsidRPr="001A2118">
              <w:rPr>
                <w:rFonts w:asciiTheme="minorHAnsi" w:hAnsiTheme="minorHAnsi" w:cstheme="minorHAnsi"/>
                <w:iCs/>
                <w:spacing w:val="-5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pupils</w:t>
            </w:r>
            <w:r w:rsidRPr="001A2118">
              <w:rPr>
                <w:rFonts w:asciiTheme="minorHAnsi" w:hAnsiTheme="minorHAnsi" w:cstheme="minorHAnsi"/>
                <w:iCs/>
                <w:spacing w:val="-6"/>
                <w:sz w:val="20"/>
                <w:szCs w:val="20"/>
              </w:rPr>
              <w:t xml:space="preserve"> will be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meeting their daily physical activity goal (30 minutes within school hours) compared to 2023/24. </w:t>
            </w:r>
          </w:p>
          <w:p w14:paraId="6E9C1AB9" w14:textId="1C9A9507" w:rsidR="006B1FFC" w:rsidRPr="001A2118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More pupils taking part in PE and Sport Activities outside of school hours compared to 2023/24.</w:t>
            </w:r>
          </w:p>
          <w:p w14:paraId="7F180FCE" w14:textId="77777777" w:rsidR="006B1FFC" w:rsidRPr="001A2118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in breakfast and afterschool clubs. </w:t>
            </w:r>
          </w:p>
          <w:p w14:paraId="260C0F10" w14:textId="77777777" w:rsidR="006B1FFC" w:rsidRPr="001A2118" w:rsidRDefault="006B1FFC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AB26D" w14:textId="77777777" w:rsidR="00B96729" w:rsidRPr="001A2118" w:rsidRDefault="00B96729" w:rsidP="00B96729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264293BE" w14:textId="77777777" w:rsidR="00B96729" w:rsidRPr="001A2118" w:rsidRDefault="00E96FA1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Children will continue their participation </w:t>
            </w:r>
            <w:r w:rsidR="00403C20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within sports outside of school hours. </w:t>
            </w:r>
          </w:p>
          <w:p w14:paraId="11396B9A" w14:textId="77777777" w:rsidR="008617F0" w:rsidRPr="001A2118" w:rsidRDefault="008617F0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Participation within clubs will contribute to children</w:t>
            </w:r>
            <w:r w:rsidR="00CE7235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increasing physical competence. </w:t>
            </w:r>
          </w:p>
          <w:p w14:paraId="110D9A39" w14:textId="4E588FB9" w:rsidR="000E02A9" w:rsidRPr="001A2118" w:rsidRDefault="000E02A9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Year 5 Play Leaders will continue again in 2025/25 when they are in Year 6. </w:t>
            </w:r>
          </w:p>
        </w:tc>
        <w:tc>
          <w:tcPr>
            <w:tcW w:w="4082" w:type="dxa"/>
          </w:tcPr>
          <w:p w14:paraId="1F803D6E" w14:textId="77777777" w:rsidR="003918E3" w:rsidRPr="001A2118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72C500DD" w14:textId="7CD9E216" w:rsidR="00E92362" w:rsidRPr="001A2118" w:rsidRDefault="003918E3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Club </w:t>
            </w:r>
            <w:r w:rsidR="00AA4FF4" w:rsidRPr="001A2118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egisters and tracking documents </w:t>
            </w:r>
          </w:p>
          <w:p w14:paraId="76C7C05F" w14:textId="77777777" w:rsidR="005C1F27" w:rsidRPr="001A2118" w:rsidRDefault="005C1F27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Class discussions and pupil voice</w:t>
            </w:r>
          </w:p>
          <w:p w14:paraId="165179AB" w14:textId="77777777" w:rsidR="008617F0" w:rsidRPr="001A2118" w:rsidRDefault="008617F0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Curriculum PE assessment data (physical skills)</w:t>
            </w:r>
          </w:p>
          <w:p w14:paraId="51E2434A" w14:textId="052E7872" w:rsidR="000E02A9" w:rsidRPr="001A2118" w:rsidRDefault="00BE2500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Edsential </w:t>
            </w:r>
            <w:r w:rsidR="000E02A9" w:rsidRPr="001A2118">
              <w:rPr>
                <w:rFonts w:asciiTheme="minorHAnsi" w:hAnsiTheme="minorHAnsi" w:cstheme="minorHAnsi"/>
                <w:sz w:val="20"/>
                <w:szCs w:val="20"/>
              </w:rPr>
              <w:t>Impact Report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for PlayMaker Award. </w:t>
            </w:r>
          </w:p>
        </w:tc>
      </w:tr>
      <w:tr w:rsidR="00E92362" w:rsidRPr="0023216D" w14:paraId="1AF7152A" w14:textId="77777777" w:rsidTr="004902BC">
        <w:trPr>
          <w:trHeight w:val="734"/>
        </w:trPr>
        <w:tc>
          <w:tcPr>
            <w:tcW w:w="3544" w:type="dxa"/>
          </w:tcPr>
          <w:p w14:paraId="59FCB3D6" w14:textId="77777777" w:rsidR="00E92362" w:rsidRPr="001A2118" w:rsidRDefault="00E92362" w:rsidP="00E9236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73F71485" w14:textId="77777777" w:rsidR="00E92362" w:rsidRPr="001A2118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DB32AB" w14:textId="77777777" w:rsidR="00E92362" w:rsidRPr="001A2118" w:rsidRDefault="00E92362" w:rsidP="00E92362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Personal Best Programme </w:t>
            </w:r>
          </w:p>
          <w:p w14:paraId="3C33A9CE" w14:textId="77777777" w:rsidR="00E92362" w:rsidRPr="001A2118" w:rsidRDefault="00E92362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</w:p>
          <w:p w14:paraId="25061BF4" w14:textId="77777777" w:rsidR="00E92362" w:rsidRPr="001A2118" w:rsidRDefault="00E92362" w:rsidP="00E92362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Edsential Rainbow Programme</w:t>
            </w:r>
          </w:p>
          <w:p w14:paraId="1EF294A3" w14:textId="77777777" w:rsidR="00E92362" w:rsidRPr="001A2118" w:rsidRDefault="00E92362" w:rsidP="00E9236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8" w:type="dxa"/>
          </w:tcPr>
          <w:p w14:paraId="4151CD39" w14:textId="77777777" w:rsidR="003918E3" w:rsidRPr="001A2118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63AFA3B7" w14:textId="15938423" w:rsidR="00D414CA" w:rsidRPr="001A2118" w:rsidRDefault="00D414CA" w:rsidP="00D414CA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Pupils </w:t>
            </w:r>
            <w:r w:rsidR="001A04BF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will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report an increase in one or more of the key outcomes of the programmes: </w:t>
            </w:r>
          </w:p>
          <w:p w14:paraId="64287F91" w14:textId="77777777" w:rsidR="00D414CA" w:rsidRPr="001A2118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Resilience</w:t>
            </w:r>
          </w:p>
          <w:p w14:paraId="00B2C096" w14:textId="77777777" w:rsidR="00D414CA" w:rsidRPr="001A2118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Self-esteem</w:t>
            </w:r>
          </w:p>
          <w:p w14:paraId="6492E4FA" w14:textId="77777777" w:rsidR="00D414CA" w:rsidRPr="001A2118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Attitudes towards physical activity </w:t>
            </w:r>
          </w:p>
          <w:p w14:paraId="72672448" w14:textId="77777777" w:rsidR="00D414CA" w:rsidRPr="001A2118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Positive mental wellbeing </w:t>
            </w:r>
          </w:p>
          <w:p w14:paraId="15BF943E" w14:textId="77777777" w:rsidR="00E92362" w:rsidRPr="001A2118" w:rsidRDefault="00E92362" w:rsidP="003918E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8FB3E7" w14:textId="77777777" w:rsidR="003918E3" w:rsidRPr="001A2118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37B170FD" w14:textId="77777777" w:rsidR="003918E3" w:rsidRPr="001A2118" w:rsidRDefault="008B313C" w:rsidP="008651A3">
            <w:pPr>
              <w:pStyle w:val="TableParagraph"/>
              <w:numPr>
                <w:ilvl w:val="0"/>
                <w:numId w:val="1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Staff will be using the Rainbow Programmes as CPD to support the emotional wellbeing of children throughout the school day. </w:t>
            </w:r>
          </w:p>
          <w:p w14:paraId="54338EE5" w14:textId="0CAB6622" w:rsidR="008651A3" w:rsidRPr="001A2118" w:rsidRDefault="008651A3" w:rsidP="008651A3">
            <w:pPr>
              <w:pStyle w:val="TableParagraph"/>
              <w:numPr>
                <w:ilvl w:val="0"/>
                <w:numId w:val="1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Personal Best programme outcomes will be transferred into the wider curriculum e.g. </w:t>
            </w:r>
            <w:r w:rsidR="00095566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pupils showing a developing resilience in a range of curriculum areas, not just PE and sport related. </w:t>
            </w:r>
          </w:p>
        </w:tc>
        <w:tc>
          <w:tcPr>
            <w:tcW w:w="4082" w:type="dxa"/>
          </w:tcPr>
          <w:p w14:paraId="3A8F1721" w14:textId="77777777" w:rsidR="003918E3" w:rsidRPr="001A2118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24FADD51" w14:textId="22CB1BC1" w:rsidR="00E92362" w:rsidRPr="001A2118" w:rsidRDefault="00D414CA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Edsential Impact Reports </w:t>
            </w:r>
            <w:r w:rsidR="00BE2500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for Personal Best and Rainbow Programme. </w:t>
            </w:r>
          </w:p>
          <w:p w14:paraId="2309C638" w14:textId="77777777" w:rsidR="00D414CA" w:rsidRPr="001A2118" w:rsidRDefault="00D414CA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Staff Voice</w:t>
            </w:r>
          </w:p>
          <w:p w14:paraId="58FDC839" w14:textId="78F440B3" w:rsidR="008B313C" w:rsidRPr="001A2118" w:rsidRDefault="008B313C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Pupil Voice </w:t>
            </w:r>
          </w:p>
        </w:tc>
      </w:tr>
      <w:tr w:rsidR="003918E3" w:rsidRPr="0023216D" w14:paraId="245CE51D" w14:textId="77777777" w:rsidTr="004902BC">
        <w:trPr>
          <w:trHeight w:val="734"/>
        </w:trPr>
        <w:tc>
          <w:tcPr>
            <w:tcW w:w="3544" w:type="dxa"/>
          </w:tcPr>
          <w:p w14:paraId="3889F2C7" w14:textId="77777777" w:rsidR="003918E3" w:rsidRPr="001A2118" w:rsidRDefault="003918E3" w:rsidP="003918E3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school sport to develop social skills and promote physical activity outside of school.</w:t>
            </w:r>
          </w:p>
          <w:p w14:paraId="1F339E3A" w14:textId="77777777" w:rsidR="003918E3" w:rsidRPr="001A2118" w:rsidRDefault="003918E3" w:rsidP="003918E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</w:p>
          <w:p w14:paraId="7C35A394" w14:textId="0322A64A" w:rsidR="003918E3" w:rsidRPr="001A2118" w:rsidRDefault="003918E3" w:rsidP="003918E3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Competitions and Events, including Edsential Competitions for All Programme</w:t>
            </w:r>
          </w:p>
        </w:tc>
        <w:tc>
          <w:tcPr>
            <w:tcW w:w="8108" w:type="dxa"/>
          </w:tcPr>
          <w:p w14:paraId="45DDD5AF" w14:textId="77777777" w:rsidR="004902BC" w:rsidRPr="001A2118" w:rsidRDefault="004902BC" w:rsidP="004902B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7A26758F" w14:textId="77777777" w:rsidR="00E403A2" w:rsidRPr="001A2118" w:rsidRDefault="00E403A2" w:rsidP="00E403A2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Participation within competitive sport will support children to further develop teamwork skills, social and communication skills and supported wellbeing through a sense of ‘togetherness’. </w:t>
            </w:r>
          </w:p>
          <w:p w14:paraId="2A44DF4C" w14:textId="77777777" w:rsidR="00E403A2" w:rsidRPr="001A2118" w:rsidRDefault="00E403A2" w:rsidP="00E403A2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regularly within a sports club/ team as a result of our competitions provision across the year. </w:t>
            </w:r>
          </w:p>
          <w:p w14:paraId="4C0764D1" w14:textId="529E701B" w:rsidR="005F57BB" w:rsidRPr="001A2118" w:rsidRDefault="005F57BB" w:rsidP="005F57BB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Children will develop a love of a sport and the confidence to strive to achieve their best- leading onto more areas of school and personal life.</w:t>
            </w:r>
          </w:p>
          <w:p w14:paraId="0C24C7AC" w14:textId="77777777" w:rsidR="005F57BB" w:rsidRPr="001A2118" w:rsidRDefault="005F57BB" w:rsidP="005F57BB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76E34A09" w14:textId="77777777" w:rsidR="003918E3" w:rsidRPr="001A2118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will be achieved: </w:t>
            </w:r>
          </w:p>
          <w:p w14:paraId="30D15622" w14:textId="1BA0D127" w:rsidR="003918E3" w:rsidRPr="001A2118" w:rsidRDefault="00505EA4" w:rsidP="00505EA4">
            <w:pPr>
              <w:pStyle w:val="TableParagraph"/>
              <w:numPr>
                <w:ilvl w:val="0"/>
                <w:numId w:val="14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Participation within competitions will lead to an increase in the number of children participating within sports outside of school hours. </w:t>
            </w:r>
          </w:p>
        </w:tc>
        <w:tc>
          <w:tcPr>
            <w:tcW w:w="4082" w:type="dxa"/>
          </w:tcPr>
          <w:p w14:paraId="1A915FE6" w14:textId="77777777" w:rsidR="00E63F40" w:rsidRPr="001A2118" w:rsidRDefault="00E63F40" w:rsidP="00E63F40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11D016AF" w14:textId="0CB8133A" w:rsidR="00BE2500" w:rsidRPr="001A2118" w:rsidRDefault="00BE250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Edsential Impact Report for Competitions. </w:t>
            </w:r>
          </w:p>
          <w:p w14:paraId="5618B4A0" w14:textId="64F478ED" w:rsidR="00E63F40" w:rsidRPr="001A2118" w:rsidRDefault="00E63F4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Registers and participation tracking documents. </w:t>
            </w:r>
          </w:p>
          <w:p w14:paraId="69E22972" w14:textId="0CD62F33" w:rsidR="00791ECE" w:rsidRPr="001A2118" w:rsidRDefault="00E63F4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Pupil Voice</w:t>
            </w:r>
          </w:p>
        </w:tc>
      </w:tr>
      <w:tr w:rsidR="004902BC" w:rsidRPr="0023216D" w14:paraId="2F679D4A" w14:textId="77777777" w:rsidTr="004902BC">
        <w:trPr>
          <w:trHeight w:val="734"/>
        </w:trPr>
        <w:tc>
          <w:tcPr>
            <w:tcW w:w="3544" w:type="dxa"/>
          </w:tcPr>
          <w:p w14:paraId="5ECD19EB" w14:textId="77777777" w:rsidR="004902BC" w:rsidRPr="001A2118" w:rsidRDefault="004902BC" w:rsidP="004902BC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promote ‘Healthy Lifestyles’ through PE, sport and physical activity.</w:t>
            </w:r>
          </w:p>
          <w:p w14:paraId="6BCF58EB" w14:textId="17661285" w:rsidR="004902BC" w:rsidRPr="001A2118" w:rsidRDefault="004902BC" w:rsidP="004902BC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Edsential Fitness and Nutrition Workshops (x2)</w:t>
            </w:r>
          </w:p>
        </w:tc>
        <w:tc>
          <w:tcPr>
            <w:tcW w:w="8108" w:type="dxa"/>
          </w:tcPr>
          <w:p w14:paraId="5106BE42" w14:textId="77777777" w:rsidR="004902BC" w:rsidRPr="001A2118" w:rsidRDefault="004902BC" w:rsidP="004902BC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Proposed Impact: </w:t>
            </w:r>
          </w:p>
          <w:p w14:paraId="0C93302D" w14:textId="4B85076D" w:rsidR="004902BC" w:rsidRPr="001A2118" w:rsidRDefault="004902BC" w:rsidP="00E63F40">
            <w:pPr>
              <w:pStyle w:val="BodyTex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Children will </w:t>
            </w:r>
            <w:r w:rsidR="005E2E58" w:rsidRPr="001A2118">
              <w:rPr>
                <w:rFonts w:asciiTheme="minorHAnsi" w:hAnsiTheme="minorHAnsi" w:cstheme="minorHAnsi"/>
                <w:sz w:val="20"/>
                <w:szCs w:val="20"/>
              </w:rPr>
              <w:t>develop a deeper</w:t>
            </w:r>
            <w:r w:rsidR="00C3525E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understanding of healthy lifestyles, especially around how important the role of sleep is</w:t>
            </w:r>
            <w:r w:rsidR="00E63F40"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 to health and wellbeing. </w:t>
            </w:r>
          </w:p>
        </w:tc>
        <w:tc>
          <w:tcPr>
            <w:tcW w:w="4082" w:type="dxa"/>
          </w:tcPr>
          <w:p w14:paraId="3AEC949F" w14:textId="77777777" w:rsidR="00E63F40" w:rsidRPr="001A2118" w:rsidRDefault="00E63F40" w:rsidP="00E63F40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will impact be measured: </w:t>
            </w:r>
          </w:p>
          <w:p w14:paraId="05ABEB1E" w14:textId="2A00B4C7" w:rsidR="004902BC" w:rsidRPr="001A2118" w:rsidRDefault="00E63F40" w:rsidP="00E63F40">
            <w:pPr>
              <w:pStyle w:val="BodyTex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Pupil Voice</w:t>
            </w:r>
          </w:p>
        </w:tc>
      </w:tr>
    </w:tbl>
    <w:p w14:paraId="34A16CF7" w14:textId="2B74926F" w:rsidR="004C69E6" w:rsidRDefault="004C69E6">
      <w:pPr>
        <w:pStyle w:val="BodyText"/>
        <w:ind w:left="108"/>
        <w:rPr>
          <w:sz w:val="20"/>
        </w:rPr>
      </w:pPr>
    </w:p>
    <w:p w14:paraId="64010E11" w14:textId="77777777" w:rsidR="004C69E6" w:rsidRDefault="004C69E6">
      <w:pPr>
        <w:rPr>
          <w:sz w:val="20"/>
        </w:rPr>
      </w:pPr>
    </w:p>
    <w:p w14:paraId="2FDE0A5C" w14:textId="77777777" w:rsidR="006026BA" w:rsidRDefault="006026BA">
      <w:pPr>
        <w:rPr>
          <w:sz w:val="20"/>
        </w:rPr>
        <w:sectPr w:rsidR="006026BA">
          <w:headerReference w:type="default" r:id="rId31"/>
          <w:footerReference w:type="default" r:id="rId32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3654CAC" w:rsidR="004C69E6" w:rsidRDefault="000C4D95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1504" behindDoc="1" locked="0" layoutInCell="1" allowOverlap="1" wp14:anchorId="65584661" wp14:editId="19E9ACAA">
                <wp:simplePos x="0" y="0"/>
                <wp:positionH relativeFrom="page">
                  <wp:posOffset>565150</wp:posOffset>
                </wp:positionH>
                <wp:positionV relativeFrom="page">
                  <wp:posOffset>565150</wp:posOffset>
                </wp:positionV>
                <wp:extent cx="5886450" cy="2667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B5310" w14:textId="05CF26B0" w:rsidR="006F09D8" w:rsidRDefault="000C4D95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 xml:space="preserve">Actual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impact/sustainability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and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supporting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evidence</w:t>
                            </w:r>
                          </w:p>
                          <w:p w14:paraId="262E6E39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584661" id="_x0000_s1029" type="#_x0000_t202" style="position:absolute;margin-left:44.5pt;margin-top:44.5pt;width:463.5pt;height:21pt;z-index:-251774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" filled="f" stroked="f">
                <v:textbox inset="0,0,0,0">
                  <w:txbxContent>
                    <w:p w14:paraId="507B5310" w14:textId="05CF26B0" w:rsidR="006F09D8" w:rsidRDefault="000C4D95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 xml:space="preserve">Actual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impact/sustainability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and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supporting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pacing w:val="-2"/>
                          <w:sz w:val="38"/>
                        </w:rPr>
                        <w:t>evidence</w:t>
                      </w:r>
                    </w:p>
                    <w:p w14:paraId="262E6E39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5120" behindDoc="1" locked="0" layoutInCell="1" allowOverlap="1" wp14:anchorId="6D6D37F3" wp14:editId="39D3358C">
                <wp:simplePos x="0" y="0"/>
                <wp:positionH relativeFrom="page">
                  <wp:posOffset>311150</wp:posOffset>
                </wp:positionH>
                <wp:positionV relativeFrom="page">
                  <wp:posOffset>462915</wp:posOffset>
                </wp:positionV>
                <wp:extent cx="9218295" cy="549910"/>
                <wp:effectExtent l="0" t="0" r="0" b="0"/>
                <wp:wrapNone/>
                <wp:docPr id="96746119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C69DEA" id="Graphic 53" o:spid="_x0000_s1026" style="position:absolute;margin-left:24.5pt;margin-top:36.45pt;width:725.85pt;height:43.3pt;z-index:-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BatOHG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p w14:paraId="2385BF28" w14:textId="49E78CE9" w:rsidR="006026BA" w:rsidRDefault="006026BA">
      <w:pPr>
        <w:pStyle w:val="BodyText"/>
        <w:spacing w:before="110" w:after="1"/>
        <w:rPr>
          <w:sz w:val="20"/>
        </w:rPr>
      </w:pPr>
    </w:p>
    <w:p w14:paraId="5FDB7F40" w14:textId="4840DCC5" w:rsidR="006026BA" w:rsidRDefault="006026BA">
      <w:pPr>
        <w:pStyle w:val="BodyText"/>
        <w:spacing w:before="110" w:after="1"/>
        <w:rPr>
          <w:sz w:val="20"/>
        </w:rPr>
      </w:pPr>
    </w:p>
    <w:tbl>
      <w:tblPr>
        <w:tblStyle w:val="TableGrid"/>
        <w:tblW w:w="15877" w:type="dxa"/>
        <w:tblInd w:w="-176" w:type="dxa"/>
        <w:tblLook w:val="04A0" w:firstRow="1" w:lastRow="0" w:firstColumn="1" w:lastColumn="0" w:noHBand="0" w:noVBand="1"/>
      </w:tblPr>
      <w:tblGrid>
        <w:gridCol w:w="4112"/>
        <w:gridCol w:w="6832"/>
        <w:gridCol w:w="4933"/>
      </w:tblGrid>
      <w:tr w:rsidR="00105D66" w:rsidRPr="00810F94" w14:paraId="77FBAB50" w14:textId="77777777" w:rsidTr="003757B0">
        <w:trPr>
          <w:trHeight w:val="765"/>
        </w:trPr>
        <w:tc>
          <w:tcPr>
            <w:tcW w:w="4112" w:type="dxa"/>
          </w:tcPr>
          <w:p w14:paraId="01AF5359" w14:textId="77777777" w:rsidR="00105D66" w:rsidRPr="001A2118" w:rsidRDefault="00105D66" w:rsidP="00105D66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Intent / Action</w:t>
            </w:r>
          </w:p>
        </w:tc>
        <w:tc>
          <w:tcPr>
            <w:tcW w:w="6832" w:type="dxa"/>
          </w:tcPr>
          <w:p w14:paraId="7EDDFE47" w14:textId="2EE58286" w:rsidR="00105D66" w:rsidRPr="001A2118" w:rsidRDefault="00105D66" w:rsidP="00105D66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What impact/sustainability have you seen?</w:t>
            </w:r>
          </w:p>
        </w:tc>
        <w:tc>
          <w:tcPr>
            <w:tcW w:w="4933" w:type="dxa"/>
          </w:tcPr>
          <w:p w14:paraId="2570EB32" w14:textId="19B26957" w:rsidR="00105D66" w:rsidRPr="001A2118" w:rsidRDefault="00105D66" w:rsidP="00105D66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What evidence do you have? </w:t>
            </w:r>
          </w:p>
        </w:tc>
      </w:tr>
      <w:tr w:rsidR="006C4411" w:rsidRPr="00810F94" w14:paraId="269FB3BC" w14:textId="77777777" w:rsidTr="003757B0">
        <w:trPr>
          <w:trHeight w:val="734"/>
        </w:trPr>
        <w:tc>
          <w:tcPr>
            <w:tcW w:w="4112" w:type="dxa"/>
          </w:tcPr>
          <w:p w14:paraId="42261944" w14:textId="77777777" w:rsidR="006C4411" w:rsidRPr="001A2118" w:rsidRDefault="006C4411" w:rsidP="00DE4F3C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Increased knowledge and confidence of all staff, leading to high-quality curriculum PE lessons.</w:t>
            </w:r>
          </w:p>
          <w:p w14:paraId="4AA41F2B" w14:textId="77777777" w:rsidR="006C4411" w:rsidRPr="001A2118" w:rsidRDefault="006C4411" w:rsidP="00DE4F3C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4C89D1" w14:textId="6E8F914C" w:rsidR="006C4411" w:rsidRPr="001A2118" w:rsidRDefault="006C4411" w:rsidP="00DE4F3C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PE CPD</w:t>
            </w:r>
            <w:r w:rsidRPr="001A2118">
              <w:rPr>
                <w:rFonts w:asciiTheme="minorHAnsi" w:hAnsiTheme="minorHAnsi" w:cstheme="minorHAnsi"/>
                <w:iCs/>
                <w:spacing w:val="-16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for </w:t>
            </w:r>
            <w:r w:rsidR="004A286C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2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teachers through </w:t>
            </w:r>
            <w:r w:rsidR="000845B8"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1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 x Curriculum Support Programmes</w:t>
            </w:r>
          </w:p>
          <w:p w14:paraId="7719E04C" w14:textId="77777777" w:rsidR="006C4411" w:rsidRPr="001A2118" w:rsidRDefault="006C4411" w:rsidP="00DE4F3C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Total PE+ Subscription</w:t>
            </w:r>
          </w:p>
          <w:p w14:paraId="6BFAE50C" w14:textId="77777777" w:rsidR="006C4411" w:rsidRPr="001A2118" w:rsidRDefault="006C4411" w:rsidP="00DE4F3C">
            <w:pPr>
              <w:pStyle w:val="BodyText"/>
              <w:numPr>
                <w:ilvl w:val="0"/>
                <w:numId w:val="3"/>
              </w:numPr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Edsential Subject Leader Support Programme</w:t>
            </w:r>
          </w:p>
          <w:p w14:paraId="0CE80737" w14:textId="1331F579" w:rsidR="00C67CDF" w:rsidRPr="001A2118" w:rsidRDefault="00C67CDF" w:rsidP="00DE4F3C">
            <w:pPr>
              <w:pStyle w:val="BodyText"/>
              <w:numPr>
                <w:ilvl w:val="0"/>
                <w:numId w:val="3"/>
              </w:numPr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PE Subject Leadership purchased through Edsential</w:t>
            </w:r>
          </w:p>
        </w:tc>
        <w:tc>
          <w:tcPr>
            <w:tcW w:w="6832" w:type="dxa"/>
          </w:tcPr>
          <w:p w14:paraId="595BC7A9" w14:textId="77777777" w:rsidR="006C4411" w:rsidRPr="001A2118" w:rsidRDefault="00536B74" w:rsidP="006C4411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270F38AB" w14:textId="77777777" w:rsidR="000845B8" w:rsidRPr="001A2118" w:rsidRDefault="000845B8" w:rsidP="000845B8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Primary</w:t>
            </w:r>
            <w:r w:rsidRPr="001A2118">
              <w:rPr>
                <w:rFonts w:asciiTheme="minorHAnsi" w:hAnsiTheme="minorHAnsi" w:cstheme="minorHAnsi"/>
                <w:iCs/>
                <w:spacing w:val="-16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teachers are now more competent and confident to deliver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effective</w:t>
            </w:r>
            <w:r w:rsidRPr="001A2118">
              <w:rPr>
                <w:rFonts w:asciiTheme="minorHAnsi" w:hAnsiTheme="minorHAnsi" w:cstheme="minorHAnsi"/>
                <w:iCs/>
                <w:spacing w:val="-12"/>
                <w:sz w:val="20"/>
                <w:szCs w:val="20"/>
              </w:rPr>
              <w:t xml:space="preserve"> curriculum </w:t>
            </w: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PE lessons having taken part in 6 x ½ days of PE CPD each (staff audits). </w:t>
            </w:r>
          </w:p>
          <w:p w14:paraId="0DFDBAE3" w14:textId="77777777" w:rsidR="000845B8" w:rsidRPr="001A2118" w:rsidRDefault="000845B8" w:rsidP="000845B8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Lesson observations show pupils receive Quality First Teaching across the whole PE curriculum - supported through our Total PE+ subscription, including making links to wider curriculum and supporting social development. </w:t>
            </w:r>
          </w:p>
          <w:p w14:paraId="59F743DF" w14:textId="77777777" w:rsidR="000845B8" w:rsidRPr="001A2118" w:rsidRDefault="000845B8" w:rsidP="000845B8">
            <w:pPr>
              <w:pStyle w:val="TableParagraph"/>
              <w:numPr>
                <w:ilvl w:val="0"/>
                <w:numId w:val="2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PE Subject Leader has received 6 hours of CPD, plus on-going support across the year and access to PE CPD events, including Subject Leader Support Network sessions. </w:t>
            </w:r>
          </w:p>
          <w:p w14:paraId="7DF39EB2" w14:textId="77777777" w:rsidR="000845B8" w:rsidRPr="001A2118" w:rsidRDefault="000845B8" w:rsidP="000845B8">
            <w:pPr>
              <w:pStyle w:val="BodyText"/>
              <w:rPr>
                <w:sz w:val="20"/>
                <w:szCs w:val="20"/>
              </w:rPr>
            </w:pPr>
          </w:p>
          <w:p w14:paraId="7C4394E1" w14:textId="77777777" w:rsidR="000845B8" w:rsidRPr="001A2118" w:rsidRDefault="000845B8" w:rsidP="000845B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47B37E90" w14:textId="77777777" w:rsidR="000845B8" w:rsidRPr="001A2118" w:rsidRDefault="000845B8" w:rsidP="000845B8">
            <w:pPr>
              <w:pStyle w:val="BodyText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CPD will have a lasting impact upon teaching and learning. Staff will take forward with them the knowledge and skills they have developed this year. </w:t>
            </w:r>
          </w:p>
          <w:p w14:paraId="3C6972DE" w14:textId="344354B7" w:rsidR="004A286C" w:rsidRPr="000F234D" w:rsidRDefault="000845B8" w:rsidP="000845B8">
            <w:pPr>
              <w:pStyle w:val="BodyText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Staff are now more confident and competent teaching a range of curriculum areas. These in turn can be used to support our school in the future e.g. staff leading extra-curricular clubs. </w:t>
            </w:r>
          </w:p>
        </w:tc>
        <w:tc>
          <w:tcPr>
            <w:tcW w:w="4933" w:type="dxa"/>
          </w:tcPr>
          <w:p w14:paraId="069984C4" w14:textId="77777777" w:rsidR="006C4411" w:rsidRPr="001A2118" w:rsidRDefault="001A04BF" w:rsidP="006C4411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30ADA10F" w14:textId="77777777" w:rsidR="00580C18" w:rsidRPr="001A2118" w:rsidRDefault="00580C18" w:rsidP="00580C18">
            <w:pPr>
              <w:pStyle w:val="BodyText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77EDA647" w14:textId="77777777" w:rsidR="00580C18" w:rsidRDefault="00580C18" w:rsidP="00580C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Staff Voice: </w:t>
            </w:r>
          </w:p>
          <w:p w14:paraId="218A5724" w14:textId="77777777" w:rsidR="003757B0" w:rsidRPr="001A2118" w:rsidRDefault="003757B0" w:rsidP="00580C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B25738F" w14:textId="12807A76" w:rsidR="00675F8F" w:rsidRDefault="000845B8" w:rsidP="00675F8F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  <w:r w:rsidR="00675F8F" w:rsidRPr="001A2118">
              <w:rPr>
                <w:rFonts w:asciiTheme="minorHAnsi" w:hAnsiTheme="minorHAnsi" w:cstheme="minorHAnsi"/>
                <w:sz w:val="20"/>
                <w:szCs w:val="20"/>
              </w:rPr>
              <w:t>% of staff reported an increase in confidence teaching PE following the Curriculum Support Programmes.</w:t>
            </w:r>
          </w:p>
          <w:p w14:paraId="39D99B5C" w14:textId="77777777" w:rsidR="003757B0" w:rsidRPr="001A2118" w:rsidRDefault="003757B0" w:rsidP="003757B0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445C2D" w14:textId="2E09E4FB" w:rsidR="00675F8F" w:rsidRPr="001A2118" w:rsidRDefault="000845B8" w:rsidP="00675F8F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  <w:r w:rsidR="00675F8F" w:rsidRPr="001A2118">
              <w:rPr>
                <w:rFonts w:asciiTheme="minorHAnsi" w:hAnsiTheme="minorHAnsi" w:cstheme="minorHAnsi"/>
                <w:sz w:val="20"/>
                <w:szCs w:val="20"/>
              </w:rPr>
              <w:t>% of staff reported an increase in confidence teaching PE through using Total PE+ to support teaching and learning.</w:t>
            </w:r>
          </w:p>
          <w:p w14:paraId="4D36B2C8" w14:textId="77777777" w:rsidR="00675F8F" w:rsidRPr="001A2118" w:rsidRDefault="00675F8F" w:rsidP="00675F8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2C9B13" w14:textId="1ED00EC7" w:rsidR="00580C18" w:rsidRPr="001A2118" w:rsidRDefault="00580C18" w:rsidP="003757B0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1D8A1E8" w14:textId="77777777" w:rsidR="00675F8F" w:rsidRPr="001A2118" w:rsidRDefault="00675F8F" w:rsidP="006A7F59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B1C1B96" w14:textId="77777777" w:rsidR="006A7F59" w:rsidRPr="001A2118" w:rsidRDefault="006A7F59" w:rsidP="006A7F59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46876BB" w14:textId="27AA4C2A" w:rsidR="006A7F59" w:rsidRPr="001A2118" w:rsidRDefault="006A7F59" w:rsidP="006A7F59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A04BF" w:rsidRPr="00810F94" w14:paraId="21A82BE7" w14:textId="77777777" w:rsidTr="003757B0">
        <w:trPr>
          <w:trHeight w:val="765"/>
        </w:trPr>
        <w:tc>
          <w:tcPr>
            <w:tcW w:w="4112" w:type="dxa"/>
          </w:tcPr>
          <w:p w14:paraId="0F500BCB" w14:textId="77777777" w:rsidR="001A04BF" w:rsidRPr="001A2118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increase physical activity levels to ensure children are meeting the active 30 minutes within school.</w:t>
            </w:r>
          </w:p>
          <w:p w14:paraId="0CE11BFA" w14:textId="77777777" w:rsidR="001A04BF" w:rsidRPr="001A2118" w:rsidRDefault="001A04BF" w:rsidP="001A04BF">
            <w:pPr>
              <w:pStyle w:val="BodyText"/>
              <w:ind w:left="344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</w:p>
          <w:p w14:paraId="32FB0643" w14:textId="77777777" w:rsidR="001A04BF" w:rsidRPr="001A2118" w:rsidRDefault="001A04BF" w:rsidP="001A04BF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Extra-curricular clubs delivered each half term. </w:t>
            </w:r>
          </w:p>
          <w:p w14:paraId="32330BC9" w14:textId="72B62137" w:rsidR="004D0133" w:rsidRPr="001A2118" w:rsidRDefault="004D0133" w:rsidP="001A04BF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PlayMaker Award delivered to train 15 children </w:t>
            </w:r>
            <w:r w:rsidR="00E47CB3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from Year 5/6 to enhance lunch time provision</w:t>
            </w:r>
          </w:p>
          <w:p w14:paraId="57BEF7EE" w14:textId="77777777" w:rsidR="001A04BF" w:rsidRPr="001A2118" w:rsidRDefault="001A04BF" w:rsidP="001A04BF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32" w:type="dxa"/>
          </w:tcPr>
          <w:p w14:paraId="12769A09" w14:textId="77777777" w:rsidR="001A04BF" w:rsidRPr="001A2118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6B00045D" w14:textId="77777777" w:rsidR="00AF63CA" w:rsidRPr="001A2118" w:rsidRDefault="00AF63CA" w:rsidP="00AF63CA">
            <w:pPr>
              <w:pStyle w:val="TableParagraph"/>
              <w:numPr>
                <w:ilvl w:val="0"/>
                <w:numId w:val="2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More</w:t>
            </w:r>
            <w:r w:rsidRPr="001A2118">
              <w:rPr>
                <w:rFonts w:asciiTheme="minorHAnsi" w:hAnsiTheme="minorHAnsi" w:cstheme="minorHAnsi"/>
                <w:iCs/>
                <w:spacing w:val="-5"/>
                <w:sz w:val="20"/>
                <w:szCs w:val="20"/>
              </w:rPr>
              <w:t xml:space="preserve">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pupils</w:t>
            </w:r>
            <w:r w:rsidRPr="001A2118">
              <w:rPr>
                <w:rFonts w:asciiTheme="minorHAnsi" w:hAnsiTheme="minorHAnsi" w:cstheme="minorHAnsi"/>
                <w:iCs/>
                <w:spacing w:val="-6"/>
                <w:sz w:val="20"/>
                <w:szCs w:val="20"/>
              </w:rPr>
              <w:t xml:space="preserve"> are </w:t>
            </w: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meeting their daily physical activity goal (30 minutes within school hours) compared to 2023/24. </w:t>
            </w:r>
          </w:p>
          <w:p w14:paraId="7AB44D5B" w14:textId="77777777" w:rsidR="00AF63CA" w:rsidRPr="001A2118" w:rsidRDefault="00AF63CA" w:rsidP="00AF63CA">
            <w:pPr>
              <w:pStyle w:val="TableParagraph"/>
              <w:numPr>
                <w:ilvl w:val="0"/>
                <w:numId w:val="2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There are an increased number of children participating in breakfast and afterschool clubs. </w:t>
            </w:r>
          </w:p>
          <w:p w14:paraId="720899B6" w14:textId="77777777" w:rsidR="00AF63CA" w:rsidRPr="001A2118" w:rsidRDefault="00AF63CA" w:rsidP="00AF63CA">
            <w:pPr>
              <w:pStyle w:val="BodyText"/>
              <w:rPr>
                <w:sz w:val="20"/>
                <w:szCs w:val="20"/>
              </w:rPr>
            </w:pPr>
          </w:p>
          <w:p w14:paraId="4EFDCC7C" w14:textId="77777777" w:rsidR="00AF63CA" w:rsidRPr="001A2118" w:rsidRDefault="00AF63CA" w:rsidP="00AF63CA">
            <w:pPr>
              <w:pStyle w:val="BodyText"/>
              <w:rPr>
                <w:color w:val="00B050"/>
                <w:sz w:val="20"/>
                <w:szCs w:val="20"/>
              </w:rPr>
            </w:pPr>
          </w:p>
          <w:p w14:paraId="799A8424" w14:textId="77777777" w:rsidR="00AF63CA" w:rsidRPr="001A2118" w:rsidRDefault="00AF63CA" w:rsidP="00AF63CA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543A4DFC" w14:textId="37CC43C7" w:rsidR="00AF63CA" w:rsidRPr="001A2118" w:rsidRDefault="00AF63CA" w:rsidP="00AF63CA">
            <w:pPr>
              <w:pStyle w:val="BodyTex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sz w:val="20"/>
                <w:szCs w:val="20"/>
              </w:rPr>
              <w:t>Pupils will take the learning and skills from extra-curricular clubs into curriculum PE lessons.</w:t>
            </w:r>
          </w:p>
        </w:tc>
        <w:tc>
          <w:tcPr>
            <w:tcW w:w="4933" w:type="dxa"/>
          </w:tcPr>
          <w:p w14:paraId="45171B25" w14:textId="77777777" w:rsidR="001A04BF" w:rsidRPr="001A2118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05DC6352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Extra-Curricular Clubs:</w:t>
            </w:r>
          </w:p>
          <w:p w14:paraId="72DAF443" w14:textId="4E4CBDC6" w:rsidR="00E47CB3" w:rsidRPr="001A2118" w:rsidRDefault="00E47CB3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Total number of clubs ran across the year: </w:t>
            </w:r>
            <w:r w:rsidR="009B14BF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19</w:t>
            </w:r>
          </w:p>
          <w:p w14:paraId="54D9A660" w14:textId="6FA28F14" w:rsidR="00E47CB3" w:rsidRPr="001A2118" w:rsidRDefault="002B2594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77</w:t>
            </w:r>
            <w:r w:rsidR="00E47CB3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% of children across the whole school</w:t>
            </w:r>
          </w:p>
          <w:p w14:paraId="3CD08A6A" w14:textId="4C75118A" w:rsidR="00E47CB3" w:rsidRPr="001A2118" w:rsidRDefault="002B2594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84</w:t>
            </w:r>
            <w:r w:rsidR="00E47CB3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% of KS2</w:t>
            </w:r>
          </w:p>
          <w:p w14:paraId="275AE0AC" w14:textId="14D8E685" w:rsidR="00E47CB3" w:rsidRPr="001A2118" w:rsidRDefault="00112592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6</w:t>
            </w:r>
            <w:r w:rsidR="002B2594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7</w:t>
            </w:r>
            <w:r w:rsidR="00E47CB3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% of KS1</w:t>
            </w:r>
          </w:p>
          <w:p w14:paraId="6469E9FE" w14:textId="4E5F57DC" w:rsidR="00E47CB3" w:rsidRPr="001A2118" w:rsidRDefault="00C03D3A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32</w:t>
            </w:r>
            <w:r w:rsidR="00E47CB3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% of EYFS</w:t>
            </w:r>
          </w:p>
          <w:p w14:paraId="4E42A85D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00B050"/>
                <w:sz w:val="20"/>
                <w:szCs w:val="20"/>
              </w:rPr>
            </w:pPr>
          </w:p>
          <w:p w14:paraId="6E41D19F" w14:textId="1CB6588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Compared to 23</w:t>
            </w:r>
            <w:r w:rsidR="00897770"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/24</w:t>
            </w:r>
            <w:r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:</w:t>
            </w:r>
          </w:p>
          <w:p w14:paraId="776B523D" w14:textId="77777777" w:rsidR="00897770" w:rsidRPr="001A2118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Total number of clubs ran across the year: 18</w:t>
            </w:r>
          </w:p>
          <w:p w14:paraId="6B3EECC9" w14:textId="77777777" w:rsidR="00897770" w:rsidRPr="001A2118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53% of children across the whole school</w:t>
            </w:r>
          </w:p>
          <w:p w14:paraId="680EDA52" w14:textId="77777777" w:rsidR="00897770" w:rsidRPr="001A2118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59% of KS2</w:t>
            </w:r>
          </w:p>
          <w:p w14:paraId="1CDA6D02" w14:textId="77777777" w:rsidR="00897770" w:rsidRPr="001A2118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42% of KS1</w:t>
            </w:r>
          </w:p>
          <w:p w14:paraId="0294AAD1" w14:textId="77777777" w:rsidR="00897770" w:rsidRPr="001A2118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27% of EYFS</w:t>
            </w:r>
          </w:p>
          <w:p w14:paraId="55DB906D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63407FE2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sz w:val="20"/>
                <w:szCs w:val="20"/>
              </w:rPr>
              <w:t>Lunchtime Activities:</w:t>
            </w:r>
          </w:p>
          <w:p w14:paraId="3C76FC95" w14:textId="77777777" w:rsidR="00E47CB3" w:rsidRPr="001A2118" w:rsidRDefault="00E47CB3" w:rsidP="00E47CB3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% of pupil engaged in structured activity at lunch times:</w:t>
            </w:r>
          </w:p>
          <w:p w14:paraId="3BC4C728" w14:textId="3CB87570" w:rsidR="00E47CB3" w:rsidRPr="001A2118" w:rsidRDefault="00E47CB3" w:rsidP="00E47CB3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EYFS = </w:t>
            </w:r>
            <w:r w:rsidR="009B14BF" w:rsidRPr="001A2118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07191A02" w14:textId="7DE7148D" w:rsidR="00E47CB3" w:rsidRPr="001A2118" w:rsidRDefault="00E47CB3" w:rsidP="00E47CB3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Key Stage 1 = </w:t>
            </w:r>
            <w:r w:rsidR="009B14BF" w:rsidRPr="001A2118">
              <w:rPr>
                <w:rFonts w:asciiTheme="minorHAnsi" w:hAnsiTheme="minorHAnsi" w:cstheme="minorHAnsi"/>
                <w:sz w:val="20"/>
                <w:szCs w:val="20"/>
              </w:rPr>
              <w:t>86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69077559" w14:textId="2C16921C" w:rsidR="00E47CB3" w:rsidRPr="001A2118" w:rsidRDefault="00E47CB3" w:rsidP="00E47CB3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Key Stage 2 = </w:t>
            </w:r>
            <w:r w:rsidR="002C7B04">
              <w:rPr>
                <w:rFonts w:asciiTheme="minorHAnsi" w:hAnsiTheme="minorHAnsi" w:cstheme="minorHAnsi"/>
                <w:sz w:val="20"/>
                <w:szCs w:val="20"/>
              </w:rPr>
              <w:t>74</w:t>
            </w: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  <w:p w14:paraId="5E2DC121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(Taken as an average across half-termly observations)</w:t>
            </w:r>
          </w:p>
          <w:p w14:paraId="1C56FB1D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</w:pPr>
          </w:p>
          <w:p w14:paraId="4FEC3F22" w14:textId="77777777" w:rsidR="00E47CB3" w:rsidRPr="001A2118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Edsential PlayMaker Award Programme Impact:</w:t>
            </w:r>
          </w:p>
          <w:p w14:paraId="353ECCA6" w14:textId="1A58E992" w:rsidR="00E47CB3" w:rsidRPr="001A2118" w:rsidRDefault="00E47CB3" w:rsidP="00ED5267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View our Impact Report here.</w:t>
            </w:r>
            <w:r w:rsidR="00A61E97"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="00A61E97" w:rsidRPr="001A211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(Link to go here)</w:t>
            </w:r>
          </w:p>
          <w:p w14:paraId="5BCEA54C" w14:textId="77777777" w:rsidR="00E47CB3" w:rsidRPr="001A2118" w:rsidRDefault="00E47CB3" w:rsidP="001A04BF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2118" w:rsidRPr="00810F94" w14:paraId="33D5E50A" w14:textId="77777777" w:rsidTr="003757B0">
        <w:trPr>
          <w:trHeight w:val="734"/>
        </w:trPr>
        <w:tc>
          <w:tcPr>
            <w:tcW w:w="4112" w:type="dxa"/>
          </w:tcPr>
          <w:p w14:paraId="632BF3E8" w14:textId="77777777" w:rsidR="001A2118" w:rsidRPr="001A2118" w:rsidRDefault="001A2118" w:rsidP="001A2118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physical activity to support mental wellbeing.</w:t>
            </w:r>
          </w:p>
          <w:p w14:paraId="2838F4A2" w14:textId="77777777" w:rsidR="001A2118" w:rsidRPr="001A2118" w:rsidRDefault="001A2118" w:rsidP="001A2118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0DAD2A" w14:textId="77777777" w:rsidR="001A2118" w:rsidRPr="001A2118" w:rsidRDefault="001A2118" w:rsidP="001A2118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 xml:space="preserve">Edsential Personal Best Programme </w:t>
            </w:r>
          </w:p>
          <w:p w14:paraId="098BC72F" w14:textId="77777777" w:rsidR="001A2118" w:rsidRPr="001A2118" w:rsidRDefault="001A2118" w:rsidP="001A2118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Edsential Rainbow Programme</w:t>
            </w:r>
          </w:p>
          <w:p w14:paraId="4BA907D9" w14:textId="77777777" w:rsidR="001A2118" w:rsidRPr="001A2118" w:rsidRDefault="001A2118" w:rsidP="001A2118">
            <w:pPr>
              <w:pStyle w:val="BodyText"/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32" w:type="dxa"/>
          </w:tcPr>
          <w:p w14:paraId="5018F429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685B9F5C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DFD7DCA" w14:textId="77777777" w:rsidR="001A2118" w:rsidRPr="001A2118" w:rsidRDefault="001A2118" w:rsidP="001A2118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Pupils reported an increase in one or more of the key outcomes of the programmes: </w:t>
            </w:r>
          </w:p>
          <w:p w14:paraId="20CF8168" w14:textId="77777777" w:rsidR="001A2118" w:rsidRPr="001A2118" w:rsidRDefault="001A2118" w:rsidP="001A2118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Resilience</w:t>
            </w:r>
          </w:p>
          <w:p w14:paraId="53A43026" w14:textId="77777777" w:rsidR="001A2118" w:rsidRPr="001A2118" w:rsidRDefault="001A2118" w:rsidP="001A2118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Self-esteem</w:t>
            </w:r>
          </w:p>
          <w:p w14:paraId="5CD7F293" w14:textId="77777777" w:rsidR="001A2118" w:rsidRPr="001A2118" w:rsidRDefault="001A2118" w:rsidP="001A2118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Attitudes towards physical activity </w:t>
            </w:r>
          </w:p>
          <w:p w14:paraId="6381EA43" w14:textId="77777777" w:rsidR="001A2118" w:rsidRPr="001A2118" w:rsidRDefault="001A2118" w:rsidP="001A2118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Positive mental wellbeing </w:t>
            </w:r>
          </w:p>
          <w:p w14:paraId="0A04E5A8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EB2549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You can see full details of this within the evidence section.</w:t>
            </w:r>
          </w:p>
          <w:p w14:paraId="700257C1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ED793B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553B36AF" w14:textId="77777777" w:rsidR="001A2118" w:rsidRPr="001A2118" w:rsidRDefault="001A2118" w:rsidP="001A2118">
            <w:pPr>
              <w:pStyle w:val="BodyText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Children will be able to take the skills and strategies learned and apply them into the wider curriculum. </w:t>
            </w:r>
          </w:p>
          <w:p w14:paraId="2E9EDBE3" w14:textId="0191E643" w:rsidR="001A2118" w:rsidRPr="001A2118" w:rsidRDefault="001A2118" w:rsidP="001A2118">
            <w:pPr>
              <w:pStyle w:val="BodyText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Children will be more confident to take part in further PE and sport activities, which in turn will lead to greater progress.  </w:t>
            </w:r>
          </w:p>
        </w:tc>
        <w:tc>
          <w:tcPr>
            <w:tcW w:w="4933" w:type="dxa"/>
          </w:tcPr>
          <w:p w14:paraId="25A1DD2B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205FE94D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BBA29" w14:textId="77777777" w:rsidR="001A2118" w:rsidRPr="001A2118" w:rsidRDefault="001A2118" w:rsidP="001A2118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Personal Best Programme:</w:t>
            </w:r>
          </w:p>
          <w:p w14:paraId="1A85F6E8" w14:textId="657914BB" w:rsidR="001A2118" w:rsidRPr="001A2118" w:rsidRDefault="009B7CB3" w:rsidP="001A2118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  <w:hyperlink r:id="rId33" w:history="1">
              <w:r w:rsidR="001A2118" w:rsidRPr="00B11D4D">
                <w:rPr>
                  <w:rStyle w:val="Hyperlink"/>
                  <w:rFonts w:asciiTheme="minorHAnsi" w:hAnsiTheme="minorHAnsi" w:cstheme="minorHAnsi"/>
                  <w:iCs/>
                  <w:sz w:val="20"/>
                  <w:szCs w:val="20"/>
                </w:rPr>
                <w:t>Read our Impact Report here.</w:t>
              </w:r>
            </w:hyperlink>
          </w:p>
          <w:p w14:paraId="23612895" w14:textId="77777777" w:rsidR="001A2118" w:rsidRPr="001A2118" w:rsidRDefault="001A2118" w:rsidP="001A2118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6FEB9627" w14:textId="2A11EF8C" w:rsidR="001A2118" w:rsidRPr="001A2118" w:rsidRDefault="001A2118" w:rsidP="001A2118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Rainbow Programme:</w:t>
            </w:r>
          </w:p>
          <w:p w14:paraId="3BEC413E" w14:textId="2C7CF3EB" w:rsidR="001A2118" w:rsidRPr="001A2118" w:rsidRDefault="009B7CB3" w:rsidP="001A2118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  <w:hyperlink r:id="rId34" w:history="1">
              <w:r w:rsidR="001A2118" w:rsidRPr="001A2118">
                <w:rPr>
                  <w:rStyle w:val="Hyperlink"/>
                  <w:rFonts w:asciiTheme="minorHAnsi" w:hAnsiTheme="minorHAnsi" w:cstheme="minorHAnsi"/>
                  <w:iCs/>
                  <w:sz w:val="20"/>
                  <w:szCs w:val="20"/>
                </w:rPr>
                <w:t>Read our Impact Report here.</w:t>
              </w:r>
            </w:hyperlink>
          </w:p>
          <w:p w14:paraId="04955507" w14:textId="77777777" w:rsidR="001A2118" w:rsidRPr="001A2118" w:rsidRDefault="001A2118" w:rsidP="001A2118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  <w:sz w:val="20"/>
                <w:szCs w:val="20"/>
              </w:rPr>
            </w:pPr>
          </w:p>
          <w:p w14:paraId="1F6654F4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2118" w:rsidRPr="00810F94" w14:paraId="12FA7155" w14:textId="77777777" w:rsidTr="003757B0">
        <w:trPr>
          <w:trHeight w:val="1508"/>
        </w:trPr>
        <w:tc>
          <w:tcPr>
            <w:tcW w:w="4112" w:type="dxa"/>
          </w:tcPr>
          <w:p w14:paraId="5264FB63" w14:textId="77777777" w:rsidR="001A2118" w:rsidRPr="001A2118" w:rsidRDefault="001A2118" w:rsidP="001A2118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  <w:t>To use school sport to develop social skills and promote physical activity outside of school.</w:t>
            </w:r>
          </w:p>
          <w:p w14:paraId="070CF057" w14:textId="77777777" w:rsidR="001A2118" w:rsidRPr="001A2118" w:rsidRDefault="001A2118" w:rsidP="001A2118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</w:p>
          <w:p w14:paraId="34C355B9" w14:textId="245C1669" w:rsidR="001A2118" w:rsidRPr="001A2118" w:rsidRDefault="001A2118" w:rsidP="001A2118">
            <w:pPr>
              <w:pStyle w:val="BodyText"/>
              <w:numPr>
                <w:ilvl w:val="0"/>
                <w:numId w:val="1"/>
              </w:numPr>
              <w:ind w:left="344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pacing w:val="-2"/>
                <w:sz w:val="20"/>
                <w:szCs w:val="20"/>
              </w:rPr>
              <w:t>Competitions and Events, including Edsential Competitions for All Programme</w:t>
            </w:r>
          </w:p>
        </w:tc>
        <w:tc>
          <w:tcPr>
            <w:tcW w:w="6832" w:type="dxa"/>
          </w:tcPr>
          <w:p w14:paraId="277F85A9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62376BF3" w14:textId="77777777" w:rsidR="001A2118" w:rsidRPr="001A2118" w:rsidRDefault="001A2118" w:rsidP="001A2118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Participation within competitive sport has supported children to further develop teamwork skills, social and communication skills and supported wellbeing through a sense of ‘togetherness’. </w:t>
            </w:r>
          </w:p>
          <w:p w14:paraId="03353507" w14:textId="77777777" w:rsidR="001A2118" w:rsidRPr="001A2118" w:rsidRDefault="001A2118" w:rsidP="001A2118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Increased number of children participating regularly within a sports club/ team as a result of our competitions provision across the year. </w:t>
            </w:r>
          </w:p>
          <w:p w14:paraId="2B4008AA" w14:textId="77777777" w:rsidR="001A2118" w:rsidRPr="001A2118" w:rsidRDefault="001A2118" w:rsidP="001A2118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Children have developed a love of a sport and the confidence to strive to achieve their best- leading onto more areas of school and personal life.</w:t>
            </w:r>
          </w:p>
          <w:p w14:paraId="5299214C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F52A6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How sustainability has been achieved: </w:t>
            </w:r>
          </w:p>
          <w:p w14:paraId="44BC7A31" w14:textId="163295AE" w:rsidR="001A2118" w:rsidRPr="001A2118" w:rsidRDefault="001A2118" w:rsidP="001A2118">
            <w:pPr>
              <w:pStyle w:val="BodyTex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Children will be able to take the skills and strategies learned into the wider curriculum.</w:t>
            </w:r>
          </w:p>
        </w:tc>
        <w:tc>
          <w:tcPr>
            <w:tcW w:w="4933" w:type="dxa"/>
          </w:tcPr>
          <w:p w14:paraId="75860DBE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Evidence:</w:t>
            </w:r>
          </w:p>
          <w:p w14:paraId="71298125" w14:textId="77777777" w:rsidR="001A2118" w:rsidRPr="001A2118" w:rsidRDefault="001A2118" w:rsidP="001A2118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Number of sporting events entered:</w:t>
            </w:r>
          </w:p>
          <w:p w14:paraId="39FB220A" w14:textId="11176B1A" w:rsidR="001A2118" w:rsidRPr="001A2118" w:rsidRDefault="001A2118" w:rsidP="001A2118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2024 – 25 - 11</w:t>
            </w:r>
          </w:p>
          <w:p w14:paraId="604C4FC4" w14:textId="66DCA6E2" w:rsidR="001A2118" w:rsidRPr="001A2118" w:rsidRDefault="001A2118" w:rsidP="001A2118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2023 – 24 - 14</w:t>
            </w:r>
          </w:p>
          <w:p w14:paraId="6A9CFE9F" w14:textId="77777777" w:rsidR="001A2118" w:rsidRPr="001A2118" w:rsidRDefault="001A2118" w:rsidP="001A2118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2022 – 23 - 10</w:t>
            </w:r>
          </w:p>
          <w:p w14:paraId="23E11399" w14:textId="77777777" w:rsidR="001A2118" w:rsidRPr="001A2118" w:rsidRDefault="001A2118" w:rsidP="001A2118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2021 – 22 - 8</w:t>
            </w:r>
          </w:p>
          <w:p w14:paraId="0CB99566" w14:textId="77777777" w:rsidR="001A2118" w:rsidRPr="001A2118" w:rsidRDefault="001A2118" w:rsidP="001A2118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2020 - 21 – 3</w:t>
            </w:r>
          </w:p>
          <w:p w14:paraId="46A5221A" w14:textId="77777777" w:rsidR="001A2118" w:rsidRDefault="001A2118" w:rsidP="001A2118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BB40F7" w14:textId="77777777" w:rsidR="006333CA" w:rsidRDefault="006333CA" w:rsidP="001A2118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2642D7" w14:textId="77777777" w:rsidR="006333CA" w:rsidRPr="001A2118" w:rsidRDefault="006333CA" w:rsidP="001A2118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5C19A3" w14:textId="76FBC331" w:rsidR="001A2118" w:rsidRPr="001A2118" w:rsidRDefault="001A2118" w:rsidP="001A2118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 xml:space="preserve">% of children who took part in a sporting competition or event during 2024-25: </w:t>
            </w:r>
          </w:p>
          <w:p w14:paraId="719A2F77" w14:textId="580DCF56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EYFS – 0%</w:t>
            </w:r>
          </w:p>
          <w:p w14:paraId="431BEF07" w14:textId="4D2D5F79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KS1 – 95%</w:t>
            </w:r>
          </w:p>
          <w:p w14:paraId="21ADB0B1" w14:textId="0AC6E360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KS2 – 61%</w:t>
            </w:r>
          </w:p>
          <w:p w14:paraId="502841F4" w14:textId="77777777" w:rsidR="001A2118" w:rsidRPr="001A2118" w:rsidRDefault="001A2118" w:rsidP="001A2118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1A1430" w14:textId="6CD926CA" w:rsidR="001A2118" w:rsidRPr="001A2118" w:rsidRDefault="001A2118" w:rsidP="001A2118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Compared to 2023/24:</w:t>
            </w:r>
          </w:p>
          <w:p w14:paraId="2B855FFD" w14:textId="77777777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EYFS – 0%</w:t>
            </w:r>
          </w:p>
          <w:p w14:paraId="36C02BA0" w14:textId="77777777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KS1 – 100%</w:t>
            </w:r>
          </w:p>
          <w:p w14:paraId="0556743E" w14:textId="77777777" w:rsidR="001A2118" w:rsidRDefault="001A2118" w:rsidP="001A2118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KS2 – 73%</w:t>
            </w:r>
          </w:p>
          <w:p w14:paraId="51418FEE" w14:textId="77777777" w:rsidR="006333CA" w:rsidRPr="001A2118" w:rsidRDefault="006333CA" w:rsidP="006333CA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A8776E" w14:textId="41545A0B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iCs/>
                <w:sz w:val="20"/>
                <w:szCs w:val="20"/>
              </w:rPr>
              <w:t>*</w:t>
            </w:r>
            <w:r w:rsidRPr="001A2118">
              <w:rPr>
                <w:i/>
                <w:sz w:val="20"/>
                <w:szCs w:val="20"/>
              </w:rPr>
              <w:t>All children</w:t>
            </w:r>
            <w:r w:rsidR="006333CA">
              <w:rPr>
                <w:i/>
                <w:sz w:val="20"/>
                <w:szCs w:val="20"/>
              </w:rPr>
              <w:t xml:space="preserve"> (F2 – Year 6)</w:t>
            </w:r>
            <w:r w:rsidRPr="001A2118">
              <w:rPr>
                <w:i/>
                <w:sz w:val="20"/>
                <w:szCs w:val="20"/>
              </w:rPr>
              <w:t xml:space="preserve"> did take part in Sports Day held at The Oval as a way to increase the significance of the event, and also to build a pathway into competitive athletics for them.</w:t>
            </w:r>
          </w:p>
        </w:tc>
      </w:tr>
      <w:tr w:rsidR="001A2118" w:rsidRPr="00810F94" w14:paraId="72C0C134" w14:textId="77777777" w:rsidTr="003757B0">
        <w:trPr>
          <w:trHeight w:val="1508"/>
        </w:trPr>
        <w:tc>
          <w:tcPr>
            <w:tcW w:w="4112" w:type="dxa"/>
          </w:tcPr>
          <w:p w14:paraId="67C0EF95" w14:textId="77777777" w:rsidR="001A2118" w:rsidRPr="001A2118" w:rsidRDefault="001A2118" w:rsidP="001A2118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To promote ‘Healthy Lifestyles’ through PE, sport and physical activity.</w:t>
            </w:r>
          </w:p>
          <w:p w14:paraId="7D82B6E2" w14:textId="10158F3E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iCs/>
                <w:sz w:val="20"/>
                <w:szCs w:val="20"/>
              </w:rPr>
              <w:t>Edsential Fitness and Nutrition Workshops (x2)</w:t>
            </w:r>
          </w:p>
        </w:tc>
        <w:tc>
          <w:tcPr>
            <w:tcW w:w="6832" w:type="dxa"/>
          </w:tcPr>
          <w:p w14:paraId="2C056957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Impact:</w:t>
            </w:r>
          </w:p>
          <w:p w14:paraId="66A707C5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AF00F4" w14:textId="30E1F040" w:rsidR="001A2118" w:rsidRPr="001A2118" w:rsidRDefault="001A2118" w:rsidP="001A2118">
            <w:pPr>
              <w:pStyle w:val="BodyTex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Children have shown a deeper understanding of healthy lifestyles, especially around how important the role of sleep is to health and wellbeing.</w:t>
            </w:r>
          </w:p>
        </w:tc>
        <w:tc>
          <w:tcPr>
            <w:tcW w:w="4933" w:type="dxa"/>
          </w:tcPr>
          <w:p w14:paraId="130B9C33" w14:textId="77777777" w:rsidR="001A2118" w:rsidRPr="001A2118" w:rsidRDefault="001A2118" w:rsidP="001A2118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Evidence:</w:t>
            </w:r>
          </w:p>
          <w:p w14:paraId="3F740B32" w14:textId="77777777" w:rsidR="001A2118" w:rsidRPr="001A2118" w:rsidRDefault="001A2118" w:rsidP="001A2118">
            <w:pPr>
              <w:pStyle w:val="TableParagraph"/>
              <w:ind w:left="122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Pupil Voice following the Fitness and Nutrition workshops:</w:t>
            </w:r>
          </w:p>
          <w:p w14:paraId="61DE5F9E" w14:textId="58643E8B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98% of children ‘enjoyed the session’</w:t>
            </w:r>
          </w:p>
          <w:p w14:paraId="2B07242A" w14:textId="6612D431" w:rsidR="001A2118" w:rsidRPr="001A2118" w:rsidRDefault="001A2118" w:rsidP="001A2118">
            <w:pPr>
              <w:pStyle w:val="TableParagraph"/>
              <w:numPr>
                <w:ilvl w:val="0"/>
                <w:numId w:val="16"/>
              </w:numPr>
              <w:ind w:left="470"/>
              <w:rPr>
                <w:rFonts w:asciiTheme="minorHAnsi" w:hAnsiTheme="minorHAnsi" w:cstheme="minorHAnsi"/>
                <w:sz w:val="20"/>
                <w:szCs w:val="20"/>
              </w:rPr>
            </w:pPr>
            <w:r w:rsidRPr="001A2118">
              <w:rPr>
                <w:rFonts w:asciiTheme="minorHAnsi" w:hAnsiTheme="minorHAnsi" w:cstheme="minorHAnsi"/>
                <w:sz w:val="20"/>
                <w:szCs w:val="20"/>
              </w:rPr>
              <w:t>93% of children felt ‘they had a better understanding of how important sleep is to their health’ after taking part.</w:t>
            </w:r>
          </w:p>
          <w:p w14:paraId="46C44610" w14:textId="77777777" w:rsidR="001A2118" w:rsidRPr="001A2118" w:rsidRDefault="001A2118" w:rsidP="001A2118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35F7E23F" w14:textId="77777777" w:rsidR="00105D66" w:rsidRDefault="00105D66">
      <w:pPr>
        <w:pStyle w:val="BodyText"/>
        <w:spacing w:before="110" w:after="1"/>
        <w:rPr>
          <w:sz w:val="20"/>
        </w:rPr>
      </w:pPr>
    </w:p>
    <w:p w14:paraId="0AFD66E4" w14:textId="77777777" w:rsidR="00ED5267" w:rsidRDefault="00ED5267">
      <w:pPr>
        <w:pStyle w:val="BodyText"/>
        <w:ind w:left="108"/>
        <w:rPr>
          <w:sz w:val="20"/>
        </w:rPr>
      </w:pPr>
    </w:p>
    <w:p w14:paraId="39F683B8" w14:textId="77777777" w:rsidR="006006B4" w:rsidRDefault="006006B4">
      <w:pPr>
        <w:pStyle w:val="BodyText"/>
        <w:ind w:left="108"/>
        <w:rPr>
          <w:sz w:val="20"/>
        </w:rPr>
      </w:pPr>
    </w:p>
    <w:p w14:paraId="2A01CFC0" w14:textId="77777777" w:rsidR="00555AAC" w:rsidRDefault="00555AAC">
      <w:pPr>
        <w:pStyle w:val="BodyText"/>
        <w:ind w:left="108"/>
        <w:rPr>
          <w:sz w:val="20"/>
        </w:rPr>
      </w:pPr>
    </w:p>
    <w:p w14:paraId="650FEB15" w14:textId="77777777" w:rsidR="00555AAC" w:rsidRDefault="00555AAC">
      <w:pPr>
        <w:pStyle w:val="BodyText"/>
        <w:ind w:left="108"/>
        <w:rPr>
          <w:sz w:val="20"/>
        </w:rPr>
      </w:pPr>
    </w:p>
    <w:p w14:paraId="4292878E" w14:textId="77777777" w:rsidR="00555AAC" w:rsidRDefault="00555AAC">
      <w:pPr>
        <w:pStyle w:val="BodyText"/>
        <w:ind w:left="108"/>
        <w:rPr>
          <w:sz w:val="20"/>
        </w:rPr>
      </w:pPr>
    </w:p>
    <w:p w14:paraId="3148B87B" w14:textId="77777777" w:rsidR="00555AAC" w:rsidRDefault="00555AAC">
      <w:pPr>
        <w:pStyle w:val="BodyText"/>
        <w:ind w:left="108"/>
        <w:rPr>
          <w:sz w:val="20"/>
        </w:rPr>
      </w:pPr>
    </w:p>
    <w:p w14:paraId="41D9E07A" w14:textId="77777777" w:rsidR="00555AAC" w:rsidRDefault="00555AAC">
      <w:pPr>
        <w:pStyle w:val="BodyText"/>
        <w:ind w:left="108"/>
        <w:rPr>
          <w:sz w:val="20"/>
        </w:rPr>
      </w:pPr>
    </w:p>
    <w:p w14:paraId="41134542" w14:textId="77777777" w:rsidR="00555AAC" w:rsidRDefault="00555AAC">
      <w:pPr>
        <w:pStyle w:val="BodyText"/>
        <w:ind w:left="108"/>
        <w:rPr>
          <w:sz w:val="20"/>
        </w:rPr>
      </w:pPr>
    </w:p>
    <w:p w14:paraId="2091ADF6" w14:textId="77777777" w:rsidR="00555AAC" w:rsidRDefault="00555AAC">
      <w:pPr>
        <w:pStyle w:val="BodyText"/>
        <w:ind w:left="108"/>
        <w:rPr>
          <w:sz w:val="20"/>
        </w:rPr>
      </w:pPr>
    </w:p>
    <w:p w14:paraId="0B7FBFEF" w14:textId="77777777" w:rsidR="00555AAC" w:rsidRDefault="00555AAC">
      <w:pPr>
        <w:pStyle w:val="BodyText"/>
        <w:ind w:left="108"/>
        <w:rPr>
          <w:sz w:val="20"/>
        </w:rPr>
      </w:pPr>
    </w:p>
    <w:p w14:paraId="09C26E14" w14:textId="77777777" w:rsidR="00555AAC" w:rsidRDefault="00555AAC">
      <w:pPr>
        <w:pStyle w:val="BodyText"/>
        <w:ind w:left="108"/>
        <w:rPr>
          <w:sz w:val="20"/>
        </w:rPr>
      </w:pPr>
    </w:p>
    <w:p w14:paraId="08BA6EA2" w14:textId="77777777" w:rsidR="00555AAC" w:rsidRDefault="00555AAC">
      <w:pPr>
        <w:pStyle w:val="BodyText"/>
        <w:ind w:left="108"/>
        <w:rPr>
          <w:sz w:val="20"/>
        </w:rPr>
      </w:pPr>
    </w:p>
    <w:p w14:paraId="05546283" w14:textId="77777777" w:rsidR="00555AAC" w:rsidRDefault="00555AAC">
      <w:pPr>
        <w:pStyle w:val="BodyText"/>
        <w:ind w:left="108"/>
        <w:rPr>
          <w:sz w:val="20"/>
        </w:rPr>
      </w:pPr>
    </w:p>
    <w:p w14:paraId="5B0A3C3A" w14:textId="77777777" w:rsidR="00555AAC" w:rsidRDefault="00555AAC">
      <w:pPr>
        <w:pStyle w:val="BodyText"/>
        <w:ind w:left="108"/>
        <w:rPr>
          <w:sz w:val="20"/>
        </w:rPr>
      </w:pPr>
    </w:p>
    <w:p w14:paraId="745D9D16" w14:textId="77777777" w:rsidR="00555AAC" w:rsidRDefault="00555AAC">
      <w:pPr>
        <w:pStyle w:val="BodyText"/>
        <w:ind w:left="108"/>
        <w:rPr>
          <w:sz w:val="20"/>
        </w:rPr>
      </w:pPr>
    </w:p>
    <w:p w14:paraId="7707C40C" w14:textId="77777777" w:rsidR="00555AAC" w:rsidRDefault="00555AAC">
      <w:pPr>
        <w:pStyle w:val="BodyText"/>
        <w:ind w:left="108"/>
        <w:rPr>
          <w:sz w:val="20"/>
        </w:rPr>
      </w:pPr>
    </w:p>
    <w:p w14:paraId="0EFC019C" w14:textId="77777777" w:rsidR="00555AAC" w:rsidRDefault="00555AAC">
      <w:pPr>
        <w:pStyle w:val="BodyText"/>
        <w:ind w:left="108"/>
        <w:rPr>
          <w:sz w:val="20"/>
        </w:rPr>
      </w:pPr>
    </w:p>
    <w:p w14:paraId="65296929" w14:textId="77777777" w:rsidR="00555AAC" w:rsidRDefault="00555AAC">
      <w:pPr>
        <w:pStyle w:val="BodyText"/>
        <w:ind w:left="108"/>
        <w:rPr>
          <w:sz w:val="20"/>
        </w:rPr>
      </w:pPr>
    </w:p>
    <w:p w14:paraId="1BBA1EBA" w14:textId="77777777" w:rsidR="00555AAC" w:rsidRDefault="00555AAC">
      <w:pPr>
        <w:pStyle w:val="BodyText"/>
        <w:ind w:left="108"/>
        <w:rPr>
          <w:sz w:val="20"/>
        </w:rPr>
      </w:pPr>
    </w:p>
    <w:p w14:paraId="10D6BCA7" w14:textId="77777777" w:rsidR="00555AAC" w:rsidRDefault="00555AAC">
      <w:pPr>
        <w:pStyle w:val="BodyText"/>
        <w:ind w:left="108"/>
        <w:rPr>
          <w:sz w:val="20"/>
        </w:rPr>
      </w:pPr>
    </w:p>
    <w:p w14:paraId="18131C3E" w14:textId="77777777" w:rsidR="00555AAC" w:rsidRDefault="00555AAC">
      <w:pPr>
        <w:pStyle w:val="BodyText"/>
        <w:ind w:left="108"/>
        <w:rPr>
          <w:sz w:val="20"/>
        </w:rPr>
      </w:pPr>
    </w:p>
    <w:p w14:paraId="201149A5" w14:textId="77777777" w:rsidR="00555AAC" w:rsidRDefault="00555AAC">
      <w:pPr>
        <w:pStyle w:val="BodyText"/>
        <w:ind w:left="108"/>
        <w:rPr>
          <w:sz w:val="20"/>
        </w:rPr>
      </w:pPr>
    </w:p>
    <w:p w14:paraId="11B0C79A" w14:textId="77777777" w:rsidR="00555AAC" w:rsidRDefault="00555AAC">
      <w:pPr>
        <w:pStyle w:val="BodyText"/>
        <w:ind w:left="108"/>
        <w:rPr>
          <w:sz w:val="20"/>
        </w:rPr>
      </w:pPr>
    </w:p>
    <w:p w14:paraId="00586280" w14:textId="77777777" w:rsidR="00317F2A" w:rsidRDefault="00317F2A" w:rsidP="00397D1D">
      <w:pPr>
        <w:pStyle w:val="BodyText"/>
        <w:ind w:left="108"/>
        <w:jc w:val="center"/>
        <w:rPr>
          <w:i/>
          <w:color w:val="231F20"/>
          <w:u w:val="single" w:color="231F20"/>
        </w:rPr>
      </w:pPr>
    </w:p>
    <w:p w14:paraId="791BE96F" w14:textId="2BFF687E" w:rsidR="00E4559E" w:rsidRPr="00397D1D" w:rsidRDefault="00E4559E" w:rsidP="00397D1D">
      <w:pPr>
        <w:pStyle w:val="BodyText"/>
        <w:ind w:left="108"/>
        <w:jc w:val="center"/>
        <w:rPr>
          <w:sz w:val="20"/>
        </w:rPr>
      </w:pPr>
      <w:r w:rsidRPr="003D09C9">
        <w:rPr>
          <w:i/>
          <w:color w:val="231F20"/>
          <w:u w:val="single" w:color="231F20"/>
        </w:rPr>
        <w:t>Meeting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National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Curriculum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requirements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for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swimming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and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water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spacing w:val="-2"/>
          <w:u w:val="single" w:color="231F20"/>
        </w:rPr>
        <w:t>safety.</w:t>
      </w:r>
    </w:p>
    <w:p w14:paraId="3ED73266" w14:textId="77777777" w:rsidR="00E4559E" w:rsidRPr="003D09C9" w:rsidRDefault="00E4559E" w:rsidP="00E4559E">
      <w:pPr>
        <w:spacing w:before="3" w:line="235" w:lineRule="auto"/>
        <w:ind w:left="180"/>
        <w:jc w:val="center"/>
        <w:rPr>
          <w:i/>
        </w:rPr>
      </w:pPr>
      <w:r w:rsidRPr="003D09C9">
        <w:rPr>
          <w:i/>
          <w:color w:val="231F20"/>
        </w:rPr>
        <w:t>Priority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should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always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be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given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ensuring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that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pupils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can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perform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safe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self-rescue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even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if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they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do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not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fully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meet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the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first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two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requirements of the National Curriculum programme of study</w:t>
      </w:r>
    </w:p>
    <w:p w14:paraId="60B53C42" w14:textId="77777777" w:rsidR="00E4559E" w:rsidRPr="003D09C9" w:rsidRDefault="00E4559E" w:rsidP="00E4559E">
      <w:pPr>
        <w:pStyle w:val="BodyText"/>
        <w:spacing w:before="5"/>
        <w:jc w:val="center"/>
        <w:rPr>
          <w:i/>
          <w:sz w:val="22"/>
          <w:szCs w:val="22"/>
        </w:rPr>
      </w:pPr>
    </w:p>
    <w:tbl>
      <w:tblPr>
        <w:tblW w:w="14978" w:type="dxa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5"/>
        <w:gridCol w:w="1577"/>
        <w:gridCol w:w="5396"/>
      </w:tblGrid>
      <w:tr w:rsidR="00E4559E" w:rsidRPr="003D09C9" w14:paraId="29A44BC8" w14:textId="77777777" w:rsidTr="003D09C9">
        <w:trPr>
          <w:trHeight w:val="672"/>
        </w:trPr>
        <w:tc>
          <w:tcPr>
            <w:tcW w:w="8005" w:type="dxa"/>
          </w:tcPr>
          <w:p w14:paraId="23D59B93" w14:textId="77777777" w:rsidR="00E4559E" w:rsidRPr="00AA5311" w:rsidRDefault="00E4559E" w:rsidP="002121E7">
            <w:pPr>
              <w:pStyle w:val="TableParagraph"/>
              <w:jc w:val="center"/>
              <w:rPr>
                <w:b/>
              </w:rPr>
            </w:pPr>
            <w:r w:rsidRPr="00AA5311">
              <w:rPr>
                <w:b/>
                <w:color w:val="231F20"/>
                <w:spacing w:val="-2"/>
                <w:u w:color="231F20"/>
              </w:rPr>
              <w:t>Question</w:t>
            </w:r>
          </w:p>
        </w:tc>
        <w:tc>
          <w:tcPr>
            <w:tcW w:w="1577" w:type="dxa"/>
          </w:tcPr>
          <w:p w14:paraId="54BE29F2" w14:textId="77777777" w:rsidR="00E4559E" w:rsidRPr="00AA5311" w:rsidRDefault="00E4559E" w:rsidP="002121E7">
            <w:pPr>
              <w:pStyle w:val="TableParagraph"/>
              <w:ind w:left="79"/>
              <w:jc w:val="center"/>
              <w:rPr>
                <w:b/>
              </w:rPr>
            </w:pPr>
            <w:r w:rsidRPr="00AA5311">
              <w:rPr>
                <w:b/>
                <w:color w:val="231F20"/>
                <w:spacing w:val="-2"/>
                <w:u w:color="231F20"/>
              </w:rPr>
              <w:t>Stats:</w:t>
            </w:r>
          </w:p>
        </w:tc>
        <w:tc>
          <w:tcPr>
            <w:tcW w:w="5396" w:type="dxa"/>
          </w:tcPr>
          <w:p w14:paraId="4DED74BD" w14:textId="17A41E9C" w:rsidR="00E4559E" w:rsidRPr="00AA5311" w:rsidRDefault="00E4559E" w:rsidP="00AA5311">
            <w:pPr>
              <w:pStyle w:val="TableParagraph"/>
              <w:spacing w:line="339" w:lineRule="exact"/>
              <w:jc w:val="center"/>
              <w:rPr>
                <w:b/>
              </w:rPr>
            </w:pPr>
            <w:r w:rsidRPr="00AA5311">
              <w:rPr>
                <w:b/>
                <w:color w:val="231F20"/>
                <w:u w:color="231F20"/>
              </w:rPr>
              <w:t>Further</w:t>
            </w:r>
            <w:r w:rsidRPr="00AA5311">
              <w:rPr>
                <w:b/>
                <w:color w:val="231F20"/>
                <w:spacing w:val="-7"/>
                <w:u w:color="231F20"/>
              </w:rPr>
              <w:t xml:space="preserve"> </w:t>
            </w:r>
            <w:r w:rsidRPr="00AA5311">
              <w:rPr>
                <w:b/>
                <w:color w:val="231F20"/>
                <w:spacing w:val="-2"/>
                <w:u w:color="231F20"/>
              </w:rPr>
              <w:t>context</w:t>
            </w:r>
            <w:r w:rsidR="00AA5311" w:rsidRPr="00AA5311">
              <w:rPr>
                <w:b/>
                <w:color w:val="231F20"/>
                <w:spacing w:val="-2"/>
                <w:u w:color="231F20"/>
              </w:rPr>
              <w:t xml:space="preserve"> - </w:t>
            </w:r>
            <w:r w:rsidRPr="00AA5311">
              <w:rPr>
                <w:b/>
                <w:color w:val="231F20"/>
                <w:u w:color="231F20"/>
              </w:rPr>
              <w:t>Relative</w:t>
            </w:r>
            <w:r w:rsidRPr="00AA5311">
              <w:rPr>
                <w:b/>
                <w:color w:val="231F20"/>
                <w:spacing w:val="-9"/>
                <w:u w:color="231F20"/>
              </w:rPr>
              <w:t xml:space="preserve"> </w:t>
            </w:r>
            <w:r w:rsidRPr="00AA5311">
              <w:rPr>
                <w:b/>
                <w:color w:val="231F20"/>
                <w:u w:color="231F20"/>
              </w:rPr>
              <w:t>to</w:t>
            </w:r>
            <w:r w:rsidRPr="00AA5311">
              <w:rPr>
                <w:b/>
                <w:color w:val="231F20"/>
                <w:spacing w:val="-8"/>
                <w:u w:color="231F20"/>
              </w:rPr>
              <w:t xml:space="preserve"> </w:t>
            </w:r>
            <w:r w:rsidRPr="00AA5311">
              <w:rPr>
                <w:b/>
                <w:color w:val="231F20"/>
                <w:u w:color="231F20"/>
              </w:rPr>
              <w:t>local</w:t>
            </w:r>
            <w:r w:rsidRPr="00AA5311">
              <w:rPr>
                <w:b/>
                <w:color w:val="231F20"/>
                <w:spacing w:val="-7"/>
                <w:u w:color="231F20"/>
              </w:rPr>
              <w:t xml:space="preserve"> </w:t>
            </w:r>
            <w:r w:rsidRPr="00AA5311">
              <w:rPr>
                <w:b/>
                <w:color w:val="231F20"/>
                <w:spacing w:val="-2"/>
                <w:u w:color="231F20"/>
              </w:rPr>
              <w:t>challenges</w:t>
            </w:r>
          </w:p>
        </w:tc>
      </w:tr>
      <w:tr w:rsidR="00E4559E" w:rsidRPr="003D09C9" w14:paraId="6A4886F3" w14:textId="77777777" w:rsidTr="003D09C9">
        <w:trPr>
          <w:trHeight w:val="854"/>
        </w:trPr>
        <w:tc>
          <w:tcPr>
            <w:tcW w:w="8005" w:type="dxa"/>
          </w:tcPr>
          <w:p w14:paraId="1EFBF852" w14:textId="77777777" w:rsidR="00E4559E" w:rsidRPr="003D09C9" w:rsidRDefault="00E4559E" w:rsidP="003D09C9">
            <w:pPr>
              <w:pStyle w:val="TableParagraph"/>
              <w:spacing w:before="18" w:line="235" w:lineRule="auto"/>
              <w:ind w:left="84" w:right="325"/>
              <w:jc w:val="center"/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swim competently,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confidently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and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proficiently</w:t>
            </w:r>
            <w:r w:rsidRPr="003D09C9">
              <w:rPr>
                <w:color w:val="231F20"/>
                <w:spacing w:val="-15"/>
              </w:rPr>
              <w:t xml:space="preserve"> </w:t>
            </w:r>
            <w:r w:rsidRPr="003D09C9">
              <w:rPr>
                <w:color w:val="231F20"/>
              </w:rPr>
              <w:t>over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a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distance of at least 25 metres?</w:t>
            </w:r>
          </w:p>
        </w:tc>
        <w:tc>
          <w:tcPr>
            <w:tcW w:w="1577" w:type="dxa"/>
          </w:tcPr>
          <w:p w14:paraId="43723243" w14:textId="1069565B" w:rsidR="00E4559E" w:rsidRPr="003D09C9" w:rsidRDefault="007F263B" w:rsidP="002121E7">
            <w:pPr>
              <w:pStyle w:val="TableParagraph"/>
              <w:ind w:left="79"/>
              <w:jc w:val="center"/>
            </w:pPr>
            <w:r>
              <w:rPr>
                <w:color w:val="231F20"/>
              </w:rPr>
              <w:t>73%</w:t>
            </w:r>
          </w:p>
        </w:tc>
        <w:tc>
          <w:tcPr>
            <w:tcW w:w="5396" w:type="dxa"/>
          </w:tcPr>
          <w:p w14:paraId="0EFF1154" w14:textId="4F501AF2" w:rsidR="00E4559E" w:rsidRPr="003D09C9" w:rsidRDefault="00E4559E" w:rsidP="002121E7">
            <w:pPr>
              <w:pStyle w:val="TableParagraph"/>
              <w:spacing w:before="3" w:line="235" w:lineRule="auto"/>
              <w:jc w:val="center"/>
              <w:rPr>
                <w:iCs/>
              </w:rPr>
            </w:pPr>
          </w:p>
        </w:tc>
      </w:tr>
      <w:tr w:rsidR="00E4559E" w:rsidRPr="003D09C9" w14:paraId="3FF69767" w14:textId="77777777" w:rsidTr="003D09C9">
        <w:trPr>
          <w:trHeight w:val="957"/>
        </w:trPr>
        <w:tc>
          <w:tcPr>
            <w:tcW w:w="8005" w:type="dxa"/>
          </w:tcPr>
          <w:p w14:paraId="7B6E0465" w14:textId="77777777" w:rsidR="00E4559E" w:rsidRPr="003D09C9" w:rsidRDefault="00E4559E" w:rsidP="003D09C9">
            <w:pPr>
              <w:pStyle w:val="TableParagraph"/>
              <w:spacing w:before="18" w:line="235" w:lineRule="auto"/>
              <w:ind w:left="84" w:right="541"/>
              <w:jc w:val="center"/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use a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range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strokes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effectively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[for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example,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front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crawl, backstroke, and breaststroke]?</w:t>
            </w:r>
          </w:p>
        </w:tc>
        <w:tc>
          <w:tcPr>
            <w:tcW w:w="1577" w:type="dxa"/>
          </w:tcPr>
          <w:p w14:paraId="46AB9B04" w14:textId="4BD0D6E5" w:rsidR="00E4559E" w:rsidRPr="003D09C9" w:rsidRDefault="004C7B34" w:rsidP="002121E7">
            <w:pPr>
              <w:pStyle w:val="TableParagraph"/>
              <w:ind w:left="79"/>
              <w:jc w:val="center"/>
            </w:pPr>
            <w:r>
              <w:rPr>
                <w:color w:val="231F20"/>
              </w:rPr>
              <w:t>67</w:t>
            </w:r>
            <w:r w:rsidR="00E4559E" w:rsidRPr="003D09C9">
              <w:rPr>
                <w:color w:val="231F20"/>
              </w:rPr>
              <w:t>%</w:t>
            </w:r>
          </w:p>
        </w:tc>
        <w:tc>
          <w:tcPr>
            <w:tcW w:w="5396" w:type="dxa"/>
          </w:tcPr>
          <w:p w14:paraId="4066B9E7" w14:textId="3BAA573E" w:rsidR="00E4559E" w:rsidRPr="003D09C9" w:rsidRDefault="00E4559E" w:rsidP="002121E7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6026BA" w:rsidRPr="003D09C9" w14:paraId="5DD42262" w14:textId="77777777" w:rsidTr="003D09C9">
        <w:trPr>
          <w:trHeight w:val="869"/>
        </w:trPr>
        <w:tc>
          <w:tcPr>
            <w:tcW w:w="8005" w:type="dxa"/>
          </w:tcPr>
          <w:p w14:paraId="077B4658" w14:textId="63E334F7" w:rsidR="006026BA" w:rsidRPr="003D09C9" w:rsidRDefault="006026BA" w:rsidP="003D09C9">
            <w:pPr>
              <w:pStyle w:val="TableParagraph"/>
              <w:spacing w:before="18" w:line="235" w:lineRule="auto"/>
              <w:ind w:left="84" w:right="541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are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 xml:space="preserve">able to perform safe self-rescue in different water-based </w:t>
            </w:r>
            <w:r w:rsidRPr="003D09C9">
              <w:rPr>
                <w:color w:val="231F20"/>
                <w:spacing w:val="-2"/>
              </w:rPr>
              <w:t>situations?</w:t>
            </w:r>
          </w:p>
        </w:tc>
        <w:tc>
          <w:tcPr>
            <w:tcW w:w="1577" w:type="dxa"/>
          </w:tcPr>
          <w:p w14:paraId="1F46563E" w14:textId="5891A035" w:rsidR="006026BA" w:rsidRPr="003D09C9" w:rsidRDefault="00CF0466" w:rsidP="006026BA">
            <w:pPr>
              <w:pStyle w:val="TableParagraph"/>
              <w:ind w:left="79"/>
              <w:jc w:val="center"/>
              <w:rPr>
                <w:color w:val="231F20"/>
              </w:rPr>
            </w:pPr>
            <w:r>
              <w:rPr>
                <w:color w:val="231F20"/>
              </w:rPr>
              <w:t>6</w:t>
            </w:r>
            <w:r w:rsidR="004C7B34">
              <w:rPr>
                <w:color w:val="231F20"/>
              </w:rPr>
              <w:t>7</w:t>
            </w:r>
            <w:r w:rsidR="006026BA" w:rsidRPr="003D09C9">
              <w:rPr>
                <w:color w:val="231F20"/>
              </w:rPr>
              <w:t>%</w:t>
            </w:r>
          </w:p>
        </w:tc>
        <w:tc>
          <w:tcPr>
            <w:tcW w:w="5396" w:type="dxa"/>
          </w:tcPr>
          <w:p w14:paraId="68674BCF" w14:textId="77777777" w:rsidR="006026BA" w:rsidRPr="003D09C9" w:rsidRDefault="006026BA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1F6354" w:rsidRPr="003D09C9" w14:paraId="74E3CBB2" w14:textId="77777777" w:rsidTr="003D09C9">
        <w:trPr>
          <w:trHeight w:val="869"/>
        </w:trPr>
        <w:tc>
          <w:tcPr>
            <w:tcW w:w="8005" w:type="dxa"/>
          </w:tcPr>
          <w:p w14:paraId="55A12A59" w14:textId="363BC456" w:rsidR="001F6354" w:rsidRPr="001F6354" w:rsidRDefault="001F6354" w:rsidP="003D09C9">
            <w:pPr>
              <w:pStyle w:val="TableParagraph"/>
              <w:spacing w:before="18" w:line="235" w:lineRule="auto"/>
              <w:ind w:left="84" w:right="541"/>
              <w:jc w:val="center"/>
              <w:rPr>
                <w:b/>
                <w:bCs/>
                <w:color w:val="231F20"/>
              </w:rPr>
            </w:pPr>
            <w:r w:rsidRPr="001F6354">
              <w:rPr>
                <w:b/>
                <w:bCs/>
                <w:color w:val="231F20"/>
              </w:rPr>
              <w:t xml:space="preserve">% of Year 6 children meeting National Curriculum requirements. </w:t>
            </w:r>
          </w:p>
        </w:tc>
        <w:tc>
          <w:tcPr>
            <w:tcW w:w="1577" w:type="dxa"/>
          </w:tcPr>
          <w:p w14:paraId="22E26B21" w14:textId="549C7CD1" w:rsidR="001F6354" w:rsidRPr="001F6354" w:rsidRDefault="003C201F" w:rsidP="006026BA">
            <w:pPr>
              <w:pStyle w:val="TableParagraph"/>
              <w:ind w:left="79"/>
              <w:jc w:val="center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67</w:t>
            </w:r>
            <w:r w:rsidR="001F6354" w:rsidRPr="001F6354">
              <w:rPr>
                <w:b/>
                <w:bCs/>
                <w:color w:val="231F20"/>
              </w:rPr>
              <w:t>%</w:t>
            </w:r>
          </w:p>
        </w:tc>
        <w:tc>
          <w:tcPr>
            <w:tcW w:w="5396" w:type="dxa"/>
          </w:tcPr>
          <w:p w14:paraId="63349FD0" w14:textId="77777777" w:rsidR="001F6354" w:rsidRPr="003D09C9" w:rsidRDefault="001F6354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6026BA" w:rsidRPr="003D09C9" w14:paraId="2228E7C5" w14:textId="77777777" w:rsidTr="003D09C9">
        <w:trPr>
          <w:trHeight w:val="1374"/>
        </w:trPr>
        <w:tc>
          <w:tcPr>
            <w:tcW w:w="8005" w:type="dxa"/>
          </w:tcPr>
          <w:p w14:paraId="27A87FBD" w14:textId="77777777" w:rsidR="006026BA" w:rsidRPr="003D09C9" w:rsidRDefault="006026BA" w:rsidP="003D09C9">
            <w:pPr>
              <w:pStyle w:val="TableParagraph"/>
              <w:spacing w:before="18" w:line="235" w:lineRule="auto"/>
              <w:ind w:left="84" w:right="478"/>
              <w:jc w:val="center"/>
            </w:pPr>
            <w:r w:rsidRPr="003D09C9">
              <w:rPr>
                <w:color w:val="231F20"/>
              </w:rPr>
              <w:t>If your schools swimming data is below national expectation,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you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choose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to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use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Primary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PE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and sport premium to provide additional top-up sessions for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those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pupils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that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did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not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meet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National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Curriculum</w:t>
            </w:r>
          </w:p>
          <w:p w14:paraId="4947A643" w14:textId="063931D5" w:rsidR="006026BA" w:rsidRPr="003D09C9" w:rsidRDefault="006026BA" w:rsidP="003D09C9">
            <w:pPr>
              <w:pStyle w:val="TableParagraph"/>
              <w:spacing w:before="18" w:line="235" w:lineRule="auto"/>
              <w:ind w:left="84" w:right="541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requirements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after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completion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core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lessons.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Have you done this?</w:t>
            </w:r>
          </w:p>
        </w:tc>
        <w:tc>
          <w:tcPr>
            <w:tcW w:w="1577" w:type="dxa"/>
          </w:tcPr>
          <w:p w14:paraId="5CC244D6" w14:textId="658149F7" w:rsidR="006026BA" w:rsidRPr="003D09C9" w:rsidRDefault="006026BA" w:rsidP="00317F2A">
            <w:pPr>
              <w:pStyle w:val="TableParagraph"/>
              <w:ind w:left="79"/>
              <w:jc w:val="center"/>
              <w:rPr>
                <w:color w:val="231F20"/>
              </w:rPr>
            </w:pPr>
            <w:r w:rsidRPr="003D09C9">
              <w:rPr>
                <w:color w:val="231F20"/>
                <w:spacing w:val="-2"/>
              </w:rPr>
              <w:t>No</w:t>
            </w:r>
          </w:p>
        </w:tc>
        <w:tc>
          <w:tcPr>
            <w:tcW w:w="5396" w:type="dxa"/>
          </w:tcPr>
          <w:p w14:paraId="23D7A02F" w14:textId="77777777" w:rsidR="006026BA" w:rsidRPr="003D09C9" w:rsidRDefault="006026BA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  <w:tr w:rsidR="006026BA" w:rsidRPr="003D09C9" w14:paraId="469EC2A5" w14:textId="77777777" w:rsidTr="003D09C9">
        <w:trPr>
          <w:trHeight w:val="861"/>
        </w:trPr>
        <w:tc>
          <w:tcPr>
            <w:tcW w:w="8005" w:type="dxa"/>
          </w:tcPr>
          <w:p w14:paraId="7C8FF0E2" w14:textId="0293CE05" w:rsidR="006026BA" w:rsidRPr="003D09C9" w:rsidRDefault="006026BA" w:rsidP="003D09C9">
            <w:pPr>
              <w:pStyle w:val="TableParagraph"/>
              <w:spacing w:before="18" w:line="235" w:lineRule="auto"/>
              <w:ind w:left="84" w:right="478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Have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you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provided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CPD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to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improve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knowledge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and confidence of staff to be able to teach swimming and water safety?</w:t>
            </w:r>
          </w:p>
        </w:tc>
        <w:tc>
          <w:tcPr>
            <w:tcW w:w="1577" w:type="dxa"/>
          </w:tcPr>
          <w:p w14:paraId="39190DDB" w14:textId="7B534565" w:rsidR="006026BA" w:rsidRPr="003D09C9" w:rsidRDefault="006026BA" w:rsidP="006026BA">
            <w:pPr>
              <w:pStyle w:val="TableParagraph"/>
              <w:ind w:left="79"/>
              <w:jc w:val="center"/>
              <w:rPr>
                <w:color w:val="231F20"/>
                <w:spacing w:val="-2"/>
              </w:rPr>
            </w:pPr>
            <w:r w:rsidRPr="003D09C9">
              <w:rPr>
                <w:color w:val="231F20"/>
                <w:spacing w:val="-2"/>
              </w:rPr>
              <w:t>No</w:t>
            </w:r>
          </w:p>
        </w:tc>
        <w:tc>
          <w:tcPr>
            <w:tcW w:w="5396" w:type="dxa"/>
          </w:tcPr>
          <w:p w14:paraId="113558DD" w14:textId="77777777" w:rsidR="006026BA" w:rsidRPr="003D09C9" w:rsidRDefault="006026BA" w:rsidP="006026BA">
            <w:pPr>
              <w:pStyle w:val="TableParagraph"/>
              <w:spacing w:before="3" w:line="235" w:lineRule="auto"/>
              <w:ind w:right="63"/>
              <w:jc w:val="center"/>
              <w:rPr>
                <w:iCs/>
              </w:rPr>
            </w:pPr>
          </w:p>
        </w:tc>
      </w:tr>
    </w:tbl>
    <w:p w14:paraId="721B2501" w14:textId="77777777" w:rsidR="00E4559E" w:rsidRDefault="00E4559E" w:rsidP="006026BA">
      <w:pPr>
        <w:spacing w:line="235" w:lineRule="auto"/>
        <w:rPr>
          <w:sz w:val="28"/>
        </w:rPr>
        <w:sectPr w:rsidR="00E4559E" w:rsidSect="006F09D8">
          <w:pgSz w:w="16840" w:h="11910" w:orient="landscape"/>
          <w:pgMar w:top="720" w:right="720" w:bottom="720" w:left="720" w:header="0" w:footer="440" w:gutter="0"/>
          <w:cols w:space="720"/>
          <w:docGrid w:linePitch="299"/>
        </w:sectPr>
      </w:pPr>
    </w:p>
    <w:p w14:paraId="428818A6" w14:textId="77777777" w:rsidR="006006B4" w:rsidRDefault="006006B4" w:rsidP="006026BA">
      <w:pPr>
        <w:pStyle w:val="BodyText"/>
        <w:rPr>
          <w:sz w:val="20"/>
        </w:rPr>
      </w:pPr>
    </w:p>
    <w:sectPr w:rsidR="006006B4">
      <w:headerReference w:type="default" r:id="rId35"/>
      <w:footerReference w:type="default" r:id="rId36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E1BA7" w14:textId="77777777" w:rsidR="00F4590A" w:rsidRDefault="00F4590A">
      <w:r>
        <w:separator/>
      </w:r>
    </w:p>
  </w:endnote>
  <w:endnote w:type="continuationSeparator" w:id="0">
    <w:p w14:paraId="301FE301" w14:textId="77777777" w:rsidR="00F4590A" w:rsidRDefault="00F45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A7F68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0D0BD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244073634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715920199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C6931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071827294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33994991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B317C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B4726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50464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505664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6F9BC" w14:textId="77777777" w:rsidR="00F4590A" w:rsidRDefault="00F4590A">
      <w:r>
        <w:separator/>
      </w:r>
    </w:p>
  </w:footnote>
  <w:footnote w:type="continuationSeparator" w:id="0">
    <w:p w14:paraId="4C3B5390" w14:textId="77777777" w:rsidR="00F4590A" w:rsidRDefault="00F45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9DB00" w14:textId="5049732E" w:rsidR="004C69E6" w:rsidRDefault="004C69E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DC17F" w14:textId="5D3843A7" w:rsidR="004C69E6" w:rsidRDefault="004C69E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05ECD" w14:textId="5FE0DC96" w:rsidR="004C69E6" w:rsidRDefault="004C69E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73FF7" w14:textId="323E021E" w:rsidR="004C69E6" w:rsidRPr="003D09C9" w:rsidRDefault="004C69E6" w:rsidP="003D0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40CE"/>
    <w:multiLevelType w:val="hybridMultilevel"/>
    <w:tmpl w:val="0AD4CF74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9966F86"/>
    <w:multiLevelType w:val="hybridMultilevel"/>
    <w:tmpl w:val="9DA07616"/>
    <w:lvl w:ilvl="0" w:tplc="6A4088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3FDD"/>
    <w:multiLevelType w:val="hybridMultilevel"/>
    <w:tmpl w:val="059E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163C7"/>
    <w:multiLevelType w:val="hybridMultilevel"/>
    <w:tmpl w:val="312C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370E"/>
    <w:multiLevelType w:val="hybridMultilevel"/>
    <w:tmpl w:val="EF60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A4FC7"/>
    <w:multiLevelType w:val="hybridMultilevel"/>
    <w:tmpl w:val="AAF03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55909"/>
    <w:multiLevelType w:val="hybridMultilevel"/>
    <w:tmpl w:val="DC16B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052CE"/>
    <w:multiLevelType w:val="hybridMultilevel"/>
    <w:tmpl w:val="E5D0D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843F3"/>
    <w:multiLevelType w:val="hybridMultilevel"/>
    <w:tmpl w:val="3048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64C59"/>
    <w:multiLevelType w:val="hybridMultilevel"/>
    <w:tmpl w:val="77044208"/>
    <w:lvl w:ilvl="0" w:tplc="CCEC0A5C">
      <w:start w:val="2"/>
      <w:numFmt w:val="bullet"/>
      <w:lvlText w:val="-"/>
      <w:lvlJc w:val="left"/>
      <w:pPr>
        <w:ind w:left="74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0" w15:restartNumberingAfterBreak="0">
    <w:nsid w:val="3F6424D4"/>
    <w:multiLevelType w:val="hybridMultilevel"/>
    <w:tmpl w:val="114043B2"/>
    <w:lvl w:ilvl="0" w:tplc="04266570">
      <w:start w:val="3"/>
      <w:numFmt w:val="bullet"/>
      <w:lvlText w:val="-"/>
      <w:lvlJc w:val="left"/>
      <w:pPr>
        <w:ind w:left="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1" w15:restartNumberingAfterBreak="0">
    <w:nsid w:val="43F71E8E"/>
    <w:multiLevelType w:val="hybridMultilevel"/>
    <w:tmpl w:val="D316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37435"/>
    <w:multiLevelType w:val="hybridMultilevel"/>
    <w:tmpl w:val="59EE8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3181D"/>
    <w:multiLevelType w:val="hybridMultilevel"/>
    <w:tmpl w:val="1F103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6124F"/>
    <w:multiLevelType w:val="hybridMultilevel"/>
    <w:tmpl w:val="3E34A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A26B9"/>
    <w:multiLevelType w:val="hybridMultilevel"/>
    <w:tmpl w:val="663A3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11079D"/>
    <w:multiLevelType w:val="hybridMultilevel"/>
    <w:tmpl w:val="74FC8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17938"/>
    <w:multiLevelType w:val="hybridMultilevel"/>
    <w:tmpl w:val="6D6C670A"/>
    <w:lvl w:ilvl="0" w:tplc="F6780BF6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CF4334"/>
    <w:multiLevelType w:val="hybridMultilevel"/>
    <w:tmpl w:val="3C062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55BB6"/>
    <w:multiLevelType w:val="hybridMultilevel"/>
    <w:tmpl w:val="27900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A32DA"/>
    <w:multiLevelType w:val="hybridMultilevel"/>
    <w:tmpl w:val="8BA0FAC8"/>
    <w:lvl w:ilvl="0" w:tplc="F6780BF6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F57EF"/>
    <w:multiLevelType w:val="hybridMultilevel"/>
    <w:tmpl w:val="00922FD2"/>
    <w:lvl w:ilvl="0" w:tplc="3AAAE76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05099"/>
    <w:multiLevelType w:val="hybridMultilevel"/>
    <w:tmpl w:val="64C2ECBC"/>
    <w:lvl w:ilvl="0" w:tplc="08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0"/>
  </w:num>
  <w:num w:numId="4">
    <w:abstractNumId w:val="3"/>
  </w:num>
  <w:num w:numId="5">
    <w:abstractNumId w:val="11"/>
  </w:num>
  <w:num w:numId="6">
    <w:abstractNumId w:val="22"/>
  </w:num>
  <w:num w:numId="7">
    <w:abstractNumId w:val="19"/>
  </w:num>
  <w:num w:numId="8">
    <w:abstractNumId w:val="0"/>
  </w:num>
  <w:num w:numId="9">
    <w:abstractNumId w:val="2"/>
  </w:num>
  <w:num w:numId="10">
    <w:abstractNumId w:val="13"/>
  </w:num>
  <w:num w:numId="11">
    <w:abstractNumId w:val="8"/>
  </w:num>
  <w:num w:numId="12">
    <w:abstractNumId w:val="16"/>
  </w:num>
  <w:num w:numId="13">
    <w:abstractNumId w:val="15"/>
  </w:num>
  <w:num w:numId="14">
    <w:abstractNumId w:val="6"/>
  </w:num>
  <w:num w:numId="15">
    <w:abstractNumId w:val="9"/>
  </w:num>
  <w:num w:numId="16">
    <w:abstractNumId w:val="20"/>
  </w:num>
  <w:num w:numId="17">
    <w:abstractNumId w:val="17"/>
  </w:num>
  <w:num w:numId="18">
    <w:abstractNumId w:val="12"/>
  </w:num>
  <w:num w:numId="19">
    <w:abstractNumId w:val="4"/>
  </w:num>
  <w:num w:numId="20">
    <w:abstractNumId w:val="14"/>
  </w:num>
  <w:num w:numId="21">
    <w:abstractNumId w:val="7"/>
  </w:num>
  <w:num w:numId="22">
    <w:abstractNumId w:val="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E6"/>
    <w:rsid w:val="000010F2"/>
    <w:rsid w:val="0003623F"/>
    <w:rsid w:val="00041629"/>
    <w:rsid w:val="00043072"/>
    <w:rsid w:val="000449BB"/>
    <w:rsid w:val="00067573"/>
    <w:rsid w:val="00070F61"/>
    <w:rsid w:val="0008181A"/>
    <w:rsid w:val="000845B8"/>
    <w:rsid w:val="00087DE5"/>
    <w:rsid w:val="00095566"/>
    <w:rsid w:val="00097810"/>
    <w:rsid w:val="000C4D95"/>
    <w:rsid w:val="000D177F"/>
    <w:rsid w:val="000E02A9"/>
    <w:rsid w:val="000E5524"/>
    <w:rsid w:val="000F0CE3"/>
    <w:rsid w:val="000F21C7"/>
    <w:rsid w:val="000F234D"/>
    <w:rsid w:val="00105D66"/>
    <w:rsid w:val="001067D8"/>
    <w:rsid w:val="00112592"/>
    <w:rsid w:val="00124EDF"/>
    <w:rsid w:val="00134948"/>
    <w:rsid w:val="001511EC"/>
    <w:rsid w:val="00163451"/>
    <w:rsid w:val="00173F14"/>
    <w:rsid w:val="001A04BF"/>
    <w:rsid w:val="001A2118"/>
    <w:rsid w:val="001A44C5"/>
    <w:rsid w:val="001B3413"/>
    <w:rsid w:val="001B39DA"/>
    <w:rsid w:val="001B4177"/>
    <w:rsid w:val="001D49CF"/>
    <w:rsid w:val="001D657C"/>
    <w:rsid w:val="001D7723"/>
    <w:rsid w:val="001F6354"/>
    <w:rsid w:val="00207C73"/>
    <w:rsid w:val="00212D35"/>
    <w:rsid w:val="0023216D"/>
    <w:rsid w:val="00253179"/>
    <w:rsid w:val="002545E2"/>
    <w:rsid w:val="002665EE"/>
    <w:rsid w:val="002B2594"/>
    <w:rsid w:val="002C5E1F"/>
    <w:rsid w:val="002C7B04"/>
    <w:rsid w:val="002D39C3"/>
    <w:rsid w:val="003052EE"/>
    <w:rsid w:val="00312E3F"/>
    <w:rsid w:val="00317F2A"/>
    <w:rsid w:val="00340E0B"/>
    <w:rsid w:val="00346D57"/>
    <w:rsid w:val="003556B8"/>
    <w:rsid w:val="00374904"/>
    <w:rsid w:val="003757B0"/>
    <w:rsid w:val="00382966"/>
    <w:rsid w:val="00385103"/>
    <w:rsid w:val="00386C2B"/>
    <w:rsid w:val="0039121C"/>
    <w:rsid w:val="003915AB"/>
    <w:rsid w:val="003918E3"/>
    <w:rsid w:val="0039744C"/>
    <w:rsid w:val="00397D1D"/>
    <w:rsid w:val="003C1F65"/>
    <w:rsid w:val="003C201F"/>
    <w:rsid w:val="003D09C9"/>
    <w:rsid w:val="003D5C13"/>
    <w:rsid w:val="003E2EDA"/>
    <w:rsid w:val="003E4727"/>
    <w:rsid w:val="003F0A53"/>
    <w:rsid w:val="003F3496"/>
    <w:rsid w:val="00403C20"/>
    <w:rsid w:val="004214E1"/>
    <w:rsid w:val="0042501B"/>
    <w:rsid w:val="00432288"/>
    <w:rsid w:val="0045231B"/>
    <w:rsid w:val="004558CB"/>
    <w:rsid w:val="00464714"/>
    <w:rsid w:val="004717FA"/>
    <w:rsid w:val="004756A2"/>
    <w:rsid w:val="004902BC"/>
    <w:rsid w:val="004A286C"/>
    <w:rsid w:val="004C69E6"/>
    <w:rsid w:val="004C7B34"/>
    <w:rsid w:val="004D0133"/>
    <w:rsid w:val="004D0312"/>
    <w:rsid w:val="004D11A7"/>
    <w:rsid w:val="00505EA4"/>
    <w:rsid w:val="00536B74"/>
    <w:rsid w:val="00555AAC"/>
    <w:rsid w:val="00577F67"/>
    <w:rsid w:val="00580C18"/>
    <w:rsid w:val="005C1F27"/>
    <w:rsid w:val="005D3F10"/>
    <w:rsid w:val="005E2E58"/>
    <w:rsid w:val="005F21CE"/>
    <w:rsid w:val="005F57BB"/>
    <w:rsid w:val="006006B4"/>
    <w:rsid w:val="006026BA"/>
    <w:rsid w:val="0060330D"/>
    <w:rsid w:val="006067B9"/>
    <w:rsid w:val="006109F7"/>
    <w:rsid w:val="00627A5C"/>
    <w:rsid w:val="006333CA"/>
    <w:rsid w:val="00675F8F"/>
    <w:rsid w:val="006847EF"/>
    <w:rsid w:val="006A4B92"/>
    <w:rsid w:val="006A7F59"/>
    <w:rsid w:val="006B1FFC"/>
    <w:rsid w:val="006C4411"/>
    <w:rsid w:val="006D4414"/>
    <w:rsid w:val="006D71C2"/>
    <w:rsid w:val="006F09D8"/>
    <w:rsid w:val="006F55CD"/>
    <w:rsid w:val="0070656B"/>
    <w:rsid w:val="00711D48"/>
    <w:rsid w:val="00713D5C"/>
    <w:rsid w:val="00751D76"/>
    <w:rsid w:val="00757680"/>
    <w:rsid w:val="00791ECE"/>
    <w:rsid w:val="007E1246"/>
    <w:rsid w:val="007E4CFD"/>
    <w:rsid w:val="007F263B"/>
    <w:rsid w:val="00810F94"/>
    <w:rsid w:val="008170A1"/>
    <w:rsid w:val="008507A7"/>
    <w:rsid w:val="00854C21"/>
    <w:rsid w:val="008617F0"/>
    <w:rsid w:val="008651A3"/>
    <w:rsid w:val="00897770"/>
    <w:rsid w:val="008A36AE"/>
    <w:rsid w:val="008B0D45"/>
    <w:rsid w:val="008B313C"/>
    <w:rsid w:val="008C572B"/>
    <w:rsid w:val="008F52C1"/>
    <w:rsid w:val="008F7AB5"/>
    <w:rsid w:val="00920054"/>
    <w:rsid w:val="0093326F"/>
    <w:rsid w:val="00945EE3"/>
    <w:rsid w:val="00951489"/>
    <w:rsid w:val="00951F44"/>
    <w:rsid w:val="00991D1E"/>
    <w:rsid w:val="009933E4"/>
    <w:rsid w:val="00993F08"/>
    <w:rsid w:val="009A5F03"/>
    <w:rsid w:val="009A693A"/>
    <w:rsid w:val="009B14BF"/>
    <w:rsid w:val="009B1A23"/>
    <w:rsid w:val="009B7CB3"/>
    <w:rsid w:val="009E464C"/>
    <w:rsid w:val="009F04A9"/>
    <w:rsid w:val="009F5AB2"/>
    <w:rsid w:val="00A10375"/>
    <w:rsid w:val="00A122D8"/>
    <w:rsid w:val="00A13FF4"/>
    <w:rsid w:val="00A14D3E"/>
    <w:rsid w:val="00A61E97"/>
    <w:rsid w:val="00A704EB"/>
    <w:rsid w:val="00A72939"/>
    <w:rsid w:val="00A86E45"/>
    <w:rsid w:val="00AA00BA"/>
    <w:rsid w:val="00AA4FF4"/>
    <w:rsid w:val="00AA5311"/>
    <w:rsid w:val="00AB6872"/>
    <w:rsid w:val="00AB68AB"/>
    <w:rsid w:val="00AB6C4D"/>
    <w:rsid w:val="00AC4835"/>
    <w:rsid w:val="00AC6906"/>
    <w:rsid w:val="00AD2CBD"/>
    <w:rsid w:val="00AE38EA"/>
    <w:rsid w:val="00AF5AE3"/>
    <w:rsid w:val="00AF63CA"/>
    <w:rsid w:val="00B05C6C"/>
    <w:rsid w:val="00B11D4D"/>
    <w:rsid w:val="00B13571"/>
    <w:rsid w:val="00B47DC1"/>
    <w:rsid w:val="00B66097"/>
    <w:rsid w:val="00B7358C"/>
    <w:rsid w:val="00B755CC"/>
    <w:rsid w:val="00B842DC"/>
    <w:rsid w:val="00B93981"/>
    <w:rsid w:val="00B9669B"/>
    <w:rsid w:val="00B96729"/>
    <w:rsid w:val="00BC0E9F"/>
    <w:rsid w:val="00BE2500"/>
    <w:rsid w:val="00C000B8"/>
    <w:rsid w:val="00C03D3A"/>
    <w:rsid w:val="00C03EEC"/>
    <w:rsid w:val="00C071BC"/>
    <w:rsid w:val="00C3525E"/>
    <w:rsid w:val="00C363BF"/>
    <w:rsid w:val="00C40D37"/>
    <w:rsid w:val="00C509AB"/>
    <w:rsid w:val="00C67CDF"/>
    <w:rsid w:val="00CE285D"/>
    <w:rsid w:val="00CE7235"/>
    <w:rsid w:val="00CE7F7F"/>
    <w:rsid w:val="00CF0466"/>
    <w:rsid w:val="00CF68B0"/>
    <w:rsid w:val="00CF7BFB"/>
    <w:rsid w:val="00D35F1D"/>
    <w:rsid w:val="00D414CA"/>
    <w:rsid w:val="00D50388"/>
    <w:rsid w:val="00D61387"/>
    <w:rsid w:val="00D63090"/>
    <w:rsid w:val="00D72134"/>
    <w:rsid w:val="00DA4D4D"/>
    <w:rsid w:val="00DE4F3C"/>
    <w:rsid w:val="00E23AF7"/>
    <w:rsid w:val="00E403A2"/>
    <w:rsid w:val="00E4559E"/>
    <w:rsid w:val="00E45D2D"/>
    <w:rsid w:val="00E47CB3"/>
    <w:rsid w:val="00E63F40"/>
    <w:rsid w:val="00E6547E"/>
    <w:rsid w:val="00E66379"/>
    <w:rsid w:val="00E71CB2"/>
    <w:rsid w:val="00E83C8E"/>
    <w:rsid w:val="00E92362"/>
    <w:rsid w:val="00E96FA1"/>
    <w:rsid w:val="00EA3879"/>
    <w:rsid w:val="00EC198D"/>
    <w:rsid w:val="00ED5267"/>
    <w:rsid w:val="00ED75E6"/>
    <w:rsid w:val="00EE033F"/>
    <w:rsid w:val="00EF06AC"/>
    <w:rsid w:val="00EF0F60"/>
    <w:rsid w:val="00EF793F"/>
    <w:rsid w:val="00F04353"/>
    <w:rsid w:val="00F06215"/>
    <w:rsid w:val="00F063D6"/>
    <w:rsid w:val="00F11C1F"/>
    <w:rsid w:val="00F30035"/>
    <w:rsid w:val="00F32AB6"/>
    <w:rsid w:val="00F4011D"/>
    <w:rsid w:val="00F40C5F"/>
    <w:rsid w:val="00F4590A"/>
    <w:rsid w:val="00F509E1"/>
    <w:rsid w:val="00F96F7A"/>
    <w:rsid w:val="00FA0C96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84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7C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7CB3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0845B8"/>
    <w:rPr>
      <w:rFonts w:ascii="Calibri" w:eastAsia="Calibri" w:hAnsi="Calibri" w:cs="Calibri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05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sway.cloud.microsoft/bJObB3vTFPMCzFdD?ref=Li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sway.cloud.microsoft/PBjq19A9SLQOiE33?ref=Link&amp;loc=mysway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sway.cloud.microsoft/GSbGwrTRLLHMDtAk?ref=Link&amp;loc=mysways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3.xml"/><Relationship Id="rId35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135F98F1</Template>
  <TotalTime>0</TotalTime>
  <Pages>11</Pages>
  <Words>2680</Words>
  <Characters>14401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fennac</cp:lastModifiedBy>
  <cp:revision>2</cp:revision>
  <dcterms:created xsi:type="dcterms:W3CDTF">2025-07-22T13:16:00Z</dcterms:created>
  <dcterms:modified xsi:type="dcterms:W3CDTF">2025-07-22T13:16:00Z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